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76.094727pt;margin-top:.0pt;width:443.95pt;height:405pt;mso-position-horizontal-relative:page;mso-position-vertical-relative:page;z-index:1072" coordorigin="5522,0" coordsize="8879,8100">
            <v:group style="position:absolute;left:5522;top:0;width:8879;height:8100" coordorigin="5522,0" coordsize="8879,8100">
              <v:shape style="position:absolute;left:5522;top:0;width:8879;height:8100" coordorigin="5522,0" coordsize="8879,8100" path="m5522,0l14400,0,14400,8100,5522,8100,5522,0xe" filled="true" fillcolor="#000000" stroked="false">
                <v:path arrowok="t"/>
                <v:fill type="solid"/>
              </v:shape>
              <v:shape style="position:absolute;left:5522;top:0;width:8878;height:8100" type="#_x0000_t75" stroked="false">
                <v:imagedata r:id="rId5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3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43.35pt;height:28.4pt;mso-position-horizontal-relative:char;mso-position-vertical-relative:line" coordorigin="0,0" coordsize="2867,568">
            <v:group style="position:absolute;left:0;top:0;width:2867;height:568" coordorigin="0,0" coordsize="2867,568">
              <v:shape style="position:absolute;left:0;top:0;width:2867;height:568" coordorigin="0,0" coordsize="2867,568" path="m0,0l2866,0,2866,567,0,567,0,0xe" filled="true" fillcolor="#000000" stroked="false">
                <v:path arrowok="t"/>
                <v:fill type="solid"/>
              </v:shape>
              <v:shape style="position:absolute;left:0;top:0;width:2866;height:567" type="#_x0000_t75" stroked="false">
                <v:imagedata r:id="rId6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1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250.45pt;height:70.650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89" w:lineRule="auto" w:before="31"/>
                    <w:ind w:left="134" w:right="292" w:firstLine="0"/>
                    <w:jc w:val="left"/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pPr>
                  <w:r>
                    <w:rPr>
                      <w:rFonts w:ascii="Montserrat SemiBold" w:hAnsi="Montserrat SemiBold"/>
                      <w:b/>
                      <w:color w:val="313131"/>
                      <w:spacing w:val="-4"/>
                      <w:sz w:val="56"/>
                    </w:rPr>
                    <w:t>Курсы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18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1"/>
                      <w:sz w:val="56"/>
                    </w:rPr>
                    <w:t>дизайна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27"/>
                      <w:w w:val="99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2"/>
                      <w:sz w:val="56"/>
                    </w:rPr>
                    <w:t>интерьера</w:t>
                  </w:r>
                  <w:r>
                    <w:rPr>
                      <w:rFonts w:ascii="Montserrat SemiBold" w:hAnsi="Montserrat SemiBold"/>
                      <w:sz w:val="5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400" w:h="8100" w:orient="landscape"/>
          <w:pgMar w:top="0" w:bottom="0" w:left="400" w:right="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shape style="position:absolute;margin-left:209.872131pt;margin-top:34.999859pt;width:510.15pt;height:370pt;mso-position-horizontal-relative:page;mso-position-vertical-relative:page;z-index:-41080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56"/>
                      <w:szCs w:val="5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56"/>
                      <w:szCs w:val="56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56"/>
                      <w:szCs w:val="56"/>
                    </w:rPr>
                  </w:pPr>
                </w:p>
                <w:p>
                  <w:pPr>
                    <w:spacing w:line="189" w:lineRule="auto" w:before="448"/>
                    <w:ind w:left="0" w:right="6613" w:firstLine="2076"/>
                    <w:jc w:val="left"/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pP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-3"/>
                      <w:sz w:val="56"/>
                      <w:szCs w:val="56"/>
                    </w:rPr>
                    <w:t>нер”.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24"/>
                      <w:sz w:val="56"/>
                      <w:szCs w:val="56"/>
                    </w:rPr>
                    <w:t> 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z w:val="56"/>
                      <w:szCs w:val="56"/>
                    </w:rPr>
                    <w:t>ерьере</w:t>
                  </w:r>
                  <w:r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316.743011pt;margin-top:34.999859pt;width:403.3pt;height:370pt;mso-position-horizontal-relative:page;mso-position-vertical-relative:page;z-index:1168" coordorigin="6335,700" coordsize="8066,7400">
            <v:group style="position:absolute;left:6335;top:700;width:8066;height:7400" coordorigin="6335,700" coordsize="8066,7400">
              <v:shape style="position:absolute;left:6335;top:700;width:8066;height:7400" coordorigin="6335,700" coordsize="8066,7400" path="m6335,700l14400,700,14400,8100,6335,8100,6335,700xe" filled="true" fillcolor="#000000" stroked="false">
                <v:path arrowok="t"/>
                <v:fill type="solid"/>
              </v:shape>
              <v:shape style="position:absolute;left:6335;top:700;width:8065;height:7400" type="#_x0000_t75" stroked="false">
                <v:imagedata r:id="rId7" o:title=""/>
              </v:shape>
            </v:group>
            <w10:wrap type="none"/>
          </v:group>
        </w:pict>
      </w:r>
    </w:p>
    <w:p>
      <w:pPr>
        <w:spacing w:line="200" w:lineRule="atLeast"/>
        <w:ind w:left="3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0" w:lineRule="atLeast"/>
        <w:ind w:left="11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90.850pt;height:70.650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89" w:lineRule="auto" w:before="31"/>
                    <w:ind w:left="134" w:right="58" w:firstLine="0"/>
                    <w:jc w:val="left"/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pP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-1"/>
                      <w:sz w:val="56"/>
                      <w:szCs w:val="56"/>
                    </w:rPr>
                    <w:t>Профессия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-11"/>
                      <w:sz w:val="56"/>
                      <w:szCs w:val="56"/>
                    </w:rPr>
                    <w:t> 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-3"/>
                      <w:sz w:val="56"/>
                      <w:szCs w:val="56"/>
                    </w:rPr>
                    <w:t>“дизай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28"/>
                      <w:w w:val="99"/>
                      <w:sz w:val="56"/>
                      <w:szCs w:val="56"/>
                    </w:rPr>
                    <w:t> 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pacing w:val="-2"/>
                      <w:sz w:val="56"/>
                      <w:szCs w:val="56"/>
                    </w:rPr>
                    <w:t>Стили</w:t>
                  </w:r>
                  <w:r>
                    <w:rPr>
                      <w:rFonts w:ascii="Montserrat SemiBold" w:hAnsi="Montserrat SemiBold" w:cs="Montserrat SemiBold" w:eastAsia="Montserrat SemiBold"/>
                      <w:b/>
                      <w:bCs/>
                      <w:color w:val="313131"/>
                      <w:sz w:val="56"/>
                      <w:szCs w:val="56"/>
                    </w:rPr>
                    <w:t> в инт</w:t>
                  </w:r>
                  <w:r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tabs>
          <w:tab w:pos="5456" w:val="left" w:leader="none"/>
        </w:tabs>
        <w:spacing w:before="0"/>
        <w:ind w:left="14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313131"/>
          <w:sz w:val="20"/>
        </w:rPr>
      </w:r>
      <w:r>
        <w:rPr>
          <w:rFonts w:ascii="Times New Roman" w:hAnsi="Times New Roman"/>
          <w:color w:val="313131"/>
          <w:sz w:val="20"/>
          <w:highlight w:val="black"/>
        </w:rPr>
        <w:t>  </w:t>
      </w:r>
      <w:r>
        <w:rPr>
          <w:rFonts w:ascii="Times New Roman" w:hAnsi="Times New Roman"/>
          <w:color w:val="313131"/>
          <w:spacing w:val="-15"/>
          <w:sz w:val="20"/>
          <w:highlight w:val="black"/>
        </w:rPr>
        <w:t> </w:t>
      </w:r>
      <w:r>
        <w:rPr>
          <w:rFonts w:ascii="Montserrat Medium" w:hAnsi="Montserrat Medium"/>
          <w:color w:val="313131"/>
          <w:sz w:val="20"/>
          <w:highlight w:val="black"/>
        </w:rPr>
        <w:t>Занятие</w:t>
      </w:r>
      <w:r>
        <w:rPr>
          <w:rFonts w:ascii="Montserrat Medium" w:hAnsi="Montserrat Medium"/>
          <w:color w:val="313131"/>
          <w:spacing w:val="-1"/>
          <w:sz w:val="20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20"/>
          <w:highlight w:val="black"/>
        </w:rPr>
      </w:r>
      <w:r>
        <w:rPr>
          <w:rFonts w:ascii="Montserrat Medium" w:hAnsi="Montserrat Medium"/>
          <w:color w:val="313131"/>
          <w:sz w:val="20"/>
          <w:highlight w:val="black"/>
        </w:rPr>
        <w:t>1</w:t>
      </w:r>
      <w:r>
        <w:rPr>
          <w:rFonts w:ascii="Times New Roman" w:hAnsi="Times New Roman"/>
          <w:color w:val="313131"/>
          <w:sz w:val="20"/>
          <w:highlight w:val="black"/>
        </w:rPr>
        <w:t> </w:t>
        <w:tab/>
      </w:r>
      <w:r>
        <w:rPr>
          <w:rFonts w:ascii="Times New Roman" w:hAnsi="Times New Roman"/>
          <w:color w:val="313131"/>
          <w:sz w:val="20"/>
        </w:rPr>
      </w:r>
      <w:r>
        <w:rPr>
          <w:rFonts w:ascii="Times New Roman" w:hAns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20" w:bottom="0" w:left="400" w:right="0"/>
        </w:sectPr>
      </w:pPr>
    </w:p>
    <w:p>
      <w:pPr>
        <w:pStyle w:val="Heading1"/>
        <w:tabs>
          <w:tab w:pos="5876" w:val="left" w:leader="none"/>
        </w:tabs>
        <w:spacing w:line="678" w:lineRule="exact"/>
        <w:ind w:left="101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  <w:color w:val="313131"/>
          <w:spacing w:val="-5"/>
          <w:highlight w:val="black"/>
        </w:rPr>
        <w:t> </w:t>
      </w:r>
      <w:r>
        <w:rPr>
          <w:b/>
          <w:color w:val="313131"/>
          <w:spacing w:val="-3"/>
          <w:highlight w:val="black"/>
        </w:rPr>
        <w:t>Цели</w:t>
      </w:r>
      <w:r>
        <w:rPr>
          <w:b/>
          <w:color w:val="313131"/>
          <w:spacing w:val="-1"/>
          <w:highlight w:val="black"/>
        </w:rPr>
        <w:t> </w:t>
      </w:r>
      <w:r>
        <w:rPr>
          <w:rFonts w:ascii="Times New Roman" w:hAnsi="Times New Roman"/>
          <w:color w:val="313131"/>
          <w:spacing w:val="-1"/>
          <w:highlight w:val="black"/>
        </w:rPr>
      </w:r>
      <w:r>
        <w:rPr>
          <w:b/>
          <w:color w:val="313131"/>
          <w:spacing w:val="-3"/>
          <w:highlight w:val="black"/>
        </w:rPr>
        <w:t>курса:</w:t>
      </w:r>
      <w:r>
        <w:rPr>
          <w:rFonts w:ascii="Times New Roman" w:hAnsi="Times New Roman"/>
          <w:color w:val="313131"/>
          <w:highlight w:val="black"/>
        </w:rPr>
        <w:t> </w:t>
        <w:tab/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440" w:lineRule="auto"/>
        <w:ind w:left="1035" w:right="4220" w:firstLine="0"/>
        <w:jc w:val="left"/>
      </w:pPr>
      <w:r>
        <w:rPr/>
        <w:pict>
          <v:group style="position:absolute;margin-left:65.042618pt;margin-top:-12.967274pt;width:655pt;height:195.95pt;mso-position-horizontal-relative:page;mso-position-vertical-relative:paragraph;z-index:-41008" coordorigin="1301,-259" coordsize="13100,3919">
            <v:group style="position:absolute;left:1301;top:-107;width:9511;height:3767" coordorigin="1301,-107" coordsize="9511,3767">
              <v:shape style="position:absolute;left:1301;top:-107;width:9511;height:3767" coordorigin="1301,-107" coordsize="9511,3767" path="m1301,-107l10811,-107,10811,3659,1301,3659,1301,-107xe" filled="true" fillcolor="#000000" stroked="false">
                <v:path arrowok="t"/>
                <v:fill type="solid"/>
              </v:shape>
            </v:group>
            <v:group style="position:absolute;left:10638;top:-259;width:3763;height:3859" coordorigin="10638,-259" coordsize="3763,3859">
              <v:shape style="position:absolute;left:10638;top:-259;width:3763;height:3859" coordorigin="10638,-259" coordsize="3763,3859" path="m10638,-259l14400,-259,14400,3599,10638,3599,10638,-259xe" filled="true" fillcolor="#000000" stroked="false">
                <v:path arrowok="t"/>
                <v:fill type="solid"/>
              </v:shape>
              <v:shape style="position:absolute;left:10638;top:-259;width:3762;height:3858" type="#_x0000_t75" stroked="false">
                <v:imagedata r:id="rId9" o:title=""/>
              </v:shape>
            </v:group>
            <w10:wrap type="none"/>
          </v:group>
        </w:pict>
      </w:r>
      <w:r>
        <w:rPr/>
        <w:pict>
          <v:group style="position:absolute;margin-left:35.391376pt;margin-top:-3.91979pt;width:25.65pt;height:28.7pt;mso-position-horizontal-relative:page;mso-position-vertical-relative:paragraph;z-index:1264" coordorigin="708,-78" coordsize="513,574">
            <v:group style="position:absolute;left:708;top:-18;width:513;height:513" coordorigin="708,-18" coordsize="513,513">
              <v:shape style="position:absolute;left:708;top:-18;width:513;height:513" coordorigin="708,-18" coordsize="513,513" path="m964,495l896,486,835,460,784,420,744,369,718,308,708,241,708,238,709,215,724,150,754,92,798,43,853,8,916,-13,964,-18,985,-17,1045,-4,1100,22,1149,63,1187,116,1215,190,1220,238,1219,262,1204,327,1174,385,1130,434,1075,469,1012,490,964,495xe" filled="true" fillcolor="#6c3d91" stroked="false">
                <v:path arrowok="t"/>
                <v:fill type="solid"/>
              </v:shape>
              <v:shape style="position:absolute;left:708;top:-78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1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391376pt;margin-top:36.013412pt;width:25.65pt;height:28.7pt;mso-position-horizontal-relative:page;mso-position-vertical-relative:paragraph;z-index:1312" coordorigin="708,720" coordsize="513,574">
            <v:group style="position:absolute;left:708;top:781;width:513;height:513" coordorigin="708,781" coordsize="513,513">
              <v:shape style="position:absolute;left:708;top:781;width:513;height:513" coordorigin="708,781" coordsize="513,513" path="m964,1293l896,1284,835,1259,784,1219,744,1168,718,1107,708,1040,708,1037,709,1014,724,948,754,890,798,842,853,806,916,786,964,781,985,782,1045,794,1100,820,1149,862,1187,915,1215,988,1220,1037,1219,1060,1204,1126,1174,1184,1130,1232,1075,1268,1012,1289,964,1293xe" filled="true" fillcolor="#6c3d91" stroked="false">
                <v:path arrowok="t"/>
                <v:fill type="solid"/>
              </v:shape>
              <v:shape style="position:absolute;left:708;top:720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2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391376pt;margin-top:77.393013pt;width:25.65pt;height:28.7pt;mso-position-horizontal-relative:page;mso-position-vertical-relative:paragraph;z-index:1360" coordorigin="708,1548" coordsize="513,574">
            <v:group style="position:absolute;left:708;top:1609;width:513;height:513" coordorigin="708,1609" coordsize="513,513">
              <v:shape style="position:absolute;left:708;top:1609;width:513;height:513" coordorigin="708,1609" coordsize="513,513" path="m964,2121l896,2112,835,2086,784,2047,744,1995,718,1935,708,1867,708,1865,709,1842,724,1776,754,1718,798,1670,853,1634,916,1613,964,1609,985,1610,1045,1622,1100,1648,1149,1689,1187,1742,1215,1816,1220,1865,1219,1888,1204,1954,1174,2012,1130,2060,1075,2095,1012,2116,964,2121xe" filled="true" fillcolor="#6c3d91" stroked="false">
                <v:path arrowok="t"/>
                <v:fill type="solid"/>
              </v:shape>
              <v:shape style="position:absolute;left:708;top:1548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3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391376pt;margin-top:118.665482pt;width:25.65pt;height:28.7pt;mso-position-horizontal-relative:page;mso-position-vertical-relative:paragraph;z-index:1408" coordorigin="708,2373" coordsize="513,574">
            <v:group style="position:absolute;left:708;top:2434;width:513;height:513" coordorigin="708,2434" coordsize="513,513">
              <v:shape style="position:absolute;left:708;top:2434;width:513;height:513" coordorigin="708,2434" coordsize="513,513" path="m964,2946l896,2937,835,2912,784,2872,744,2821,718,2760,708,2693,708,2690,709,2667,724,2601,754,2543,798,2495,853,2460,916,2439,964,2434,985,2435,1045,2447,1100,2473,1149,2515,1187,2568,1215,2641,1220,2690,1219,2713,1204,2779,1174,2837,1130,2885,1075,2921,1012,2942,964,2946xe" filled="true" fillcolor="#6c3d91" stroked="false">
                <v:path arrowok="t"/>
                <v:fill type="solid"/>
              </v:shape>
              <v:shape style="position:absolute;left:708;top:2373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159" w:right="0" w:firstLine="0"/>
                        <w:jc w:val="left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4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>
          <w:color w:val="313131"/>
          <w:spacing w:val="-2"/>
        </w:rPr>
        <w:t>Разработать</w:t>
      </w:r>
      <w:r>
        <w:rPr>
          <w:color w:val="313131"/>
        </w:rPr>
        <w:t> свой первый </w:t>
      </w:r>
      <w:r>
        <w:rPr>
          <w:color w:val="313131"/>
          <w:spacing w:val="-1"/>
        </w:rPr>
        <w:t>дизайн-проект</w:t>
      </w:r>
      <w:r>
        <w:rPr>
          <w:color w:val="313131"/>
          <w:spacing w:val="25"/>
        </w:rPr>
        <w:t> </w:t>
      </w:r>
      <w:r>
        <w:rPr>
          <w:color w:val="313131"/>
          <w:spacing w:val="-1"/>
        </w:rPr>
        <w:t>Научиться</w:t>
      </w:r>
      <w:r>
        <w:rPr>
          <w:color w:val="313131"/>
        </w:rPr>
        <w:t> </w:t>
      </w:r>
      <w:r>
        <w:rPr>
          <w:color w:val="313131"/>
          <w:spacing w:val="-1"/>
        </w:rPr>
        <w:t>составлять</w:t>
      </w:r>
      <w:r>
        <w:rPr>
          <w:color w:val="313131"/>
        </w:rPr>
        <w:t> </w:t>
      </w:r>
      <w:r>
        <w:rPr>
          <w:color w:val="313131"/>
          <w:spacing w:val="-1"/>
        </w:rPr>
        <w:t>коллажи</w:t>
      </w:r>
      <w:r>
        <w:rPr>
          <w:color w:val="313131"/>
        </w:rPr>
        <w:t> в </w:t>
      </w:r>
      <w:r>
        <w:rPr>
          <w:color w:val="313131"/>
          <w:spacing w:val="-1"/>
        </w:rPr>
        <w:t>Photoshop</w:t>
      </w:r>
      <w:r>
        <w:rPr>
          <w:color w:val="313131"/>
          <w:spacing w:val="21"/>
        </w:rPr>
        <w:t> </w:t>
      </w:r>
      <w:r>
        <w:rPr>
          <w:color w:val="313131"/>
          <w:spacing w:val="-1"/>
        </w:rPr>
        <w:t>Научиться</w:t>
      </w:r>
      <w:r>
        <w:rPr>
          <w:color w:val="313131"/>
        </w:rPr>
        <w:t> </w:t>
      </w:r>
      <w:r>
        <w:rPr>
          <w:color w:val="313131"/>
          <w:spacing w:val="-1"/>
        </w:rPr>
        <w:t>строить</w:t>
      </w:r>
      <w:r>
        <w:rPr>
          <w:color w:val="313131"/>
        </w:rPr>
        <w:t> </w:t>
      </w:r>
      <w:r>
        <w:rPr>
          <w:color w:val="313131"/>
          <w:spacing w:val="-4"/>
        </w:rPr>
        <w:t>чертежей</w:t>
      </w:r>
      <w:r>
        <w:rPr>
          <w:color w:val="313131"/>
        </w:rPr>
        <w:t> в </w:t>
      </w:r>
      <w:r>
        <w:rPr>
          <w:color w:val="313131"/>
          <w:spacing w:val="-1"/>
        </w:rPr>
        <w:t>программе</w:t>
      </w:r>
      <w:r>
        <w:rPr>
          <w:color w:val="313131"/>
        </w:rPr>
        <w:t> </w:t>
      </w:r>
      <w:r>
        <w:rPr>
          <w:color w:val="313131"/>
          <w:spacing w:val="-2"/>
        </w:rPr>
        <w:t>Autocad</w:t>
      </w:r>
      <w:r>
        <w:rPr/>
      </w:r>
    </w:p>
    <w:p>
      <w:pPr>
        <w:pStyle w:val="BodyText"/>
        <w:spacing w:line="404" w:lineRule="exact" w:before="31"/>
        <w:ind w:left="1035" w:right="6320" w:firstLine="0"/>
        <w:jc w:val="left"/>
      </w:pPr>
      <w:r>
        <w:rPr>
          <w:color w:val="313131"/>
          <w:spacing w:val="-1"/>
        </w:rPr>
        <w:t>Получить</w:t>
      </w:r>
      <w:r>
        <w:rPr>
          <w:color w:val="313131"/>
        </w:rPr>
        <w:t> навыки </w:t>
      </w:r>
      <w:r>
        <w:rPr>
          <w:color w:val="313131"/>
          <w:spacing w:val="-1"/>
        </w:rPr>
        <w:t>3D-проектирования</w:t>
      </w:r>
      <w:r>
        <w:rPr>
          <w:color w:val="313131"/>
          <w:spacing w:val="46"/>
        </w:rPr>
        <w:t> </w:t>
      </w:r>
      <w:r>
        <w:rPr>
          <w:color w:val="313131"/>
        </w:rPr>
        <w:t>в </w:t>
      </w:r>
      <w:r>
        <w:rPr>
          <w:color w:val="313131"/>
          <w:spacing w:val="-1"/>
        </w:rPr>
        <w:t>программе</w:t>
      </w:r>
      <w:r>
        <w:rPr>
          <w:color w:val="313131"/>
        </w:rPr>
        <w:t> </w:t>
      </w:r>
      <w:r>
        <w:rPr>
          <w:color w:val="313131"/>
          <w:spacing w:val="-2"/>
        </w:rPr>
        <w:t>SketchUp</w:t>
      </w:r>
      <w:r>
        <w:rPr/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13"/>
        <w:rPr>
          <w:rFonts w:ascii="Montserrat Medium" w:hAnsi="Montserrat Medium" w:cs="Montserrat Medium" w:eastAsia="Montserrat Medium"/>
          <w:sz w:val="28"/>
          <w:szCs w:val="28"/>
        </w:rPr>
      </w:pPr>
    </w:p>
    <w:p>
      <w:pPr>
        <w:spacing w:line="200" w:lineRule="atLeast"/>
        <w:ind w:left="293" w:right="0" w:firstLine="0"/>
        <w:rPr>
          <w:rFonts w:ascii="Montserrat Medium" w:hAnsi="Montserrat Medium" w:cs="Montserrat Medium" w:eastAsia="Montserrat Medium"/>
          <w:sz w:val="20"/>
          <w:szCs w:val="20"/>
        </w:rPr>
      </w:pPr>
      <w:r>
        <w:rPr>
          <w:rFonts w:ascii="Montserrat Medium" w:hAnsi="Montserrat Medium" w:cs="Montserrat Medium" w:eastAsia="Montserrat Medium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Montserrat Medium" w:hAnsi="Montserrat Medium" w:cs="Montserrat Medium" w:eastAsia="Montserrat Medium"/>
          <w:sz w:val="20"/>
          <w:szCs w:val="20"/>
        </w:rPr>
      </w:r>
    </w:p>
    <w:p>
      <w:pPr>
        <w:spacing w:after="0" w:line="200" w:lineRule="atLeast"/>
        <w:rPr>
          <w:rFonts w:ascii="Montserrat Medium" w:hAnsi="Montserrat Medium" w:cs="Montserrat Medium" w:eastAsia="Montserrat Medium"/>
          <w:sz w:val="20"/>
          <w:szCs w:val="20"/>
        </w:rPr>
        <w:sectPr>
          <w:pgSz w:w="14400" w:h="8100" w:orient="landscape"/>
          <w:pgMar w:top="580" w:bottom="280" w:left="400" w:right="0"/>
        </w:sectPr>
      </w:pPr>
    </w:p>
    <w:p>
      <w:pPr>
        <w:pStyle w:val="Heading1"/>
        <w:tabs>
          <w:tab w:pos="6310" w:val="left" w:leader="none"/>
        </w:tabs>
        <w:spacing w:line="683" w:lineRule="exact"/>
        <w:ind w:left="117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660.778809pt;margin-top:6.999859pt;width:33.75pt;height:13.75pt;mso-position-horizontal-relative:page;mso-position-vertical-relative:paragraph;z-index:1456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405.793488pt;margin-top:57.039028pt;width:314.25pt;height:320pt;mso-position-horizontal-relative:page;mso-position-vertical-relative:paragraph;z-index:1480" coordorigin="8116,1141" coordsize="6285,6400">
            <v:group style="position:absolute;left:8116;top:1141;width:6285;height:6400" coordorigin="8116,1141" coordsize="6285,6400">
              <v:shape style="position:absolute;left:8116;top:1141;width:6285;height:6400" coordorigin="8116,1141" coordsize="6285,6400" path="m8116,1141l14400,1141,14400,7540,8116,7540,8116,1141xe" filled="true" fillcolor="#000000" stroked="false">
                <v:path arrowok="t"/>
                <v:fill type="solid"/>
              </v:shape>
              <v:shape style="position:absolute;left:8116;top:1141;width:6284;height:6399" type="#_x0000_t75" stroked="false">
                <v:imagedata r:id="rId10" o:title=""/>
              </v:shape>
            </v:group>
            <w10:wrap type="none"/>
          </v:group>
        </w:pict>
      </w:r>
      <w:r>
        <w:rPr/>
        <w:pict>
          <v:group style="position:absolute;margin-left:35.376053pt;margin-top:54.21526pt;width:27.05pt;height:25.65pt;mso-position-horizontal-relative:page;mso-position-vertical-relative:paragraph;z-index:1504" coordorigin="708,1084" coordsize="541,513">
            <v:group style="position:absolute;left:708;top:1084;width:541;height:513" coordorigin="708,1084" coordsize="541,513">
              <v:shape style="position:absolute;left:708;top:1084;width:541;height:513" coordorigin="708,1084" coordsize="541,513" path="m708,1084l1248,1084,1248,1596,708,1596,708,1084xe" filled="true" fillcolor="#000000" stroked="false">
                <v:path arrowok="t"/>
                <v:fill type="solid"/>
              </v:shape>
              <v:shape style="position:absolute;left:708;top:1084;width:541;height:512" type="#_x0000_t75" stroked="false">
                <v:imagedata r:id="rId11" o:title=""/>
              </v:shape>
            </v:group>
            <w10:wrap type="none"/>
          </v:group>
        </w:pict>
      </w:r>
      <w:r>
        <w:rPr/>
        <w:pict>
          <v:group style="position:absolute;margin-left:35.376053pt;margin-top:104.551674pt;width:27.05pt;height:25.65pt;mso-position-horizontal-relative:page;mso-position-vertical-relative:paragraph;z-index:1528" coordorigin="708,2091" coordsize="541,513">
            <v:group style="position:absolute;left:708;top:2091;width:541;height:513" coordorigin="708,2091" coordsize="541,513">
              <v:shape style="position:absolute;left:708;top:2091;width:541;height:513" coordorigin="708,2091" coordsize="541,513" path="m708,2091l1248,2091,1248,2603,708,2603,708,2091xe" filled="true" fillcolor="#000000" stroked="false">
                <v:path arrowok="t"/>
                <v:fill type="solid"/>
              </v:shape>
              <v:shape style="position:absolute;left:708;top:2091;width:541;height:512" type="#_x0000_t75" stroked="false">
                <v:imagedata r:id="rId11" o:title=""/>
              </v:shape>
            </v:group>
            <w10:wrap type="none"/>
          </v:group>
        </w:pict>
      </w:r>
      <w:r>
        <w:rPr/>
        <w:pict>
          <v:group style="position:absolute;margin-left:35.376053pt;margin-top:176.887085pt;width:27.05pt;height:25.65pt;mso-position-horizontal-relative:page;mso-position-vertical-relative:page;z-index:1552" coordorigin="708,3538" coordsize="541,513">
            <v:group style="position:absolute;left:708;top:3538;width:541;height:513" coordorigin="708,3538" coordsize="541,513">
              <v:shape style="position:absolute;left:708;top:3538;width:541;height:513" coordorigin="708,3538" coordsize="541,513" path="m708,3538l1248,3538,1248,4050,708,4050,708,3538xe" filled="true" fillcolor="#000000" stroked="false">
                <v:path arrowok="t"/>
                <v:fill type="solid"/>
              </v:shape>
              <v:shape style="position:absolute;left:708;top:3538;width:541;height:512" type="#_x0000_t75" stroked="false">
                <v:imagedata r:id="rId11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  <w:color w:val="313131"/>
          <w:spacing w:val="-5"/>
          <w:highlight w:val="black"/>
        </w:rPr>
        <w:t> </w:t>
      </w:r>
      <w:r>
        <w:rPr>
          <w:b/>
          <w:color w:val="313131"/>
          <w:spacing w:val="-2"/>
          <w:highlight w:val="black"/>
        </w:rPr>
        <w:t>Этапы</w:t>
      </w:r>
      <w:r>
        <w:rPr>
          <w:b/>
          <w:color w:val="313131"/>
          <w:spacing w:val="-26"/>
          <w:highlight w:val="black"/>
        </w:rPr>
        <w:t> </w:t>
      </w:r>
      <w:r>
        <w:rPr>
          <w:rFonts w:ascii="Times New Roman" w:hAnsi="Times New Roman"/>
          <w:color w:val="313131"/>
          <w:spacing w:val="-26"/>
          <w:highlight w:val="black"/>
        </w:rPr>
      </w:r>
      <w:r>
        <w:rPr>
          <w:b/>
          <w:color w:val="313131"/>
          <w:highlight w:val="black"/>
        </w:rPr>
        <w:t>занятия:</w:t>
      </w:r>
      <w:r>
        <w:rPr>
          <w:rFonts w:ascii="Times New Roman" w:hAnsi="Times New Roman"/>
          <w:color w:val="313131"/>
          <w:highlight w:val="black"/>
        </w:rPr>
        <w:t> </w:t>
        <w:tab/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9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317.150pt;height:224.5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68" w:lineRule="auto" w:before="151"/>
                    <w:ind w:left="135" w:right="218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Основные задачи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дизайнера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интерьера,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и чем он не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занимается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line="168" w:lineRule="auto" w:before="0"/>
                    <w:ind w:left="135" w:right="497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2"/>
                    </w:rPr>
                    <w:t>Какие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особенности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есть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у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разных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стилей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в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интерьере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  <w:p>
                  <w:pPr>
                    <w:spacing w:before="204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2"/>
                    </w:rPr>
                    <w:t>Как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отличить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один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стиль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32"/>
                    </w:rPr>
                    <w:t>от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 другого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60" w:bottom="0" w:left="440" w:right="0"/>
        </w:sectPr>
      </w:pPr>
    </w:p>
    <w:p>
      <w:pPr>
        <w:tabs>
          <w:tab w:pos="8240" w:val="left" w:leader="none"/>
          <w:tab w:pos="12667" w:val="left" w:leader="none"/>
        </w:tabs>
        <w:spacing w:before="39"/>
        <w:ind w:left="102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/>
        <w:pict>
          <v:shape style="position:absolute;margin-left:660.537292pt;margin-top:15.844702pt;width:34.388060pt;height:7.880597pt;mso-position-horizontal-relative:page;mso-position-vertical-relative:paragraph;z-index:-40648" type="#_x0000_t75" stroked="false">
            <v:imagedata r:id="rId12" o:title=""/>
          </v:shape>
        </w:pict>
      </w:r>
      <w:r>
        <w:rPr/>
        <w:pict>
          <v:group style="position:absolute;margin-left:35.104481pt;margin-top:58.829796pt;width:449.2pt;height:320.95pt;mso-position-horizontal-relative:page;mso-position-vertical-relative:paragraph;z-index:1600" coordorigin="702,1177" coordsize="8984,6419">
            <v:shape style="position:absolute;left:702;top:1177;width:8984;height:6405" type="#_x0000_t75" stroked="false">
              <v:imagedata r:id="rId13" o:title=""/>
            </v:shape>
            <v:group style="position:absolute;left:5875;top:7568;width:545;height:2" coordorigin="5875,7568" coordsize="545,2">
              <v:shape style="position:absolute;left:5875;top:7568;width:545;height:2" coordorigin="5875,7568" coordsize="545,0" path="m5875,7568l6419,7568e" filled="false" stroked="true" strokeweight="2.686567pt" strokecolor="#282f2b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313131"/>
          <w:w w:val="90"/>
          <w:sz w:val="53"/>
          <w:szCs w:val="53"/>
        </w:rPr>
        <w:t>4eM</w:t>
      </w:r>
      <w:r>
        <w:rPr>
          <w:rFonts w:ascii="Arial" w:hAnsi="Arial" w:cs="Arial" w:eastAsia="Arial"/>
          <w:color w:val="313131"/>
          <w:spacing w:val="-28"/>
          <w:w w:val="90"/>
          <w:sz w:val="53"/>
          <w:szCs w:val="53"/>
        </w:rPr>
        <w:t> </w:t>
      </w:r>
      <w:r>
        <w:rPr>
          <w:rFonts w:ascii="Arial" w:hAnsi="Arial" w:cs="Arial" w:eastAsia="Arial"/>
          <w:color w:val="313131"/>
          <w:w w:val="90"/>
          <w:sz w:val="53"/>
          <w:szCs w:val="53"/>
        </w:rPr>
        <w:t>3aH1-</w:t>
      </w:r>
      <w:r>
        <w:rPr>
          <w:rFonts w:ascii="Arial" w:hAnsi="Arial" w:cs="Arial" w:eastAsia="Arial"/>
          <w:color w:val="313131"/>
          <w:spacing w:val="31"/>
          <w:w w:val="90"/>
          <w:sz w:val="53"/>
          <w:szCs w:val="53"/>
        </w:rPr>
        <w:t>1</w:t>
      </w:r>
      <w:r>
        <w:rPr>
          <w:rFonts w:ascii="Arial" w:hAnsi="Arial" w:cs="Arial" w:eastAsia="Arial"/>
          <w:color w:val="313131"/>
          <w:w w:val="90"/>
          <w:sz w:val="53"/>
          <w:szCs w:val="53"/>
        </w:rPr>
        <w:t>Ma</w:t>
      </w:r>
      <w:r>
        <w:rPr>
          <w:rFonts w:ascii="Arial" w:hAnsi="Arial" w:cs="Arial" w:eastAsia="Arial"/>
          <w:color w:val="313131"/>
          <w:spacing w:val="-21"/>
          <w:w w:val="90"/>
          <w:sz w:val="53"/>
          <w:szCs w:val="53"/>
        </w:rPr>
        <w:t>e</w:t>
      </w:r>
      <w:r>
        <w:rPr>
          <w:rFonts w:ascii="Arial" w:hAnsi="Arial" w:cs="Arial" w:eastAsia="Arial"/>
          <w:color w:val="313131"/>
          <w:w w:val="90"/>
          <w:sz w:val="53"/>
          <w:szCs w:val="53"/>
        </w:rPr>
        <w:t>Tcs:1</w:t>
      </w:r>
      <w:r>
        <w:rPr>
          <w:rFonts w:ascii="Arial" w:hAnsi="Arial" w:cs="Arial" w:eastAsia="Arial"/>
          <w:color w:val="313131"/>
          <w:spacing w:val="-50"/>
          <w:w w:val="90"/>
          <w:sz w:val="53"/>
          <w:szCs w:val="53"/>
        </w:rPr>
        <w:t> </w:t>
      </w:r>
      <w:r>
        <w:rPr>
          <w:rFonts w:ascii="Arial" w:hAnsi="Arial" w:cs="Arial" w:eastAsia="Arial"/>
          <w:color w:val="313131"/>
          <w:w w:val="90"/>
          <w:sz w:val="53"/>
          <w:szCs w:val="53"/>
        </w:rPr>
        <w:t>A1-13ai11Hep</w:t>
        <w:tab/>
      </w:r>
      <w:r>
        <w:rPr>
          <w:rFonts w:ascii="Arial" w:hAnsi="Arial" w:cs="Arial" w:eastAsia="Arial"/>
          <w:color w:val="313131"/>
          <w:sz w:val="53"/>
          <w:szCs w:val="53"/>
        </w:rPr>
        <w:t>l-1HTepbepa?</w:t>
        <w:tab/>
      </w:r>
      <w:r>
        <w:rPr>
          <w:rFonts w:ascii="Arial" w:hAnsi="Arial" w:cs="Arial" w:eastAsia="Arial"/>
          <w:color w:val="FBB803"/>
          <w:position w:val="23"/>
          <w:sz w:val="36"/>
          <w:szCs w:val="36"/>
        </w:rPr>
        <w:t>•</w:t>
      </w:r>
      <w:r>
        <w:rPr>
          <w:rFonts w:ascii="Arial" w:hAnsi="Arial" w:cs="Arial" w:eastAsia="Arial"/>
          <w:color w:val="FBB803"/>
          <w:spacing w:val="-50"/>
          <w:position w:val="23"/>
          <w:sz w:val="36"/>
          <w:szCs w:val="36"/>
        </w:rPr>
        <w:t> </w:t>
      </w:r>
      <w:r>
        <w:rPr>
          <w:rFonts w:ascii="Arial" w:hAnsi="Arial" w:cs="Arial" w:eastAsia="Arial"/>
          <w:color w:val="F07B01"/>
          <w:position w:val="23"/>
          <w:sz w:val="36"/>
          <w:szCs w:val="36"/>
        </w:rPr>
        <w:t>•</w:t>
      </w:r>
      <w:r>
        <w:rPr>
          <w:rFonts w:ascii="Arial" w:hAnsi="Arial" w:cs="Arial" w:eastAsia="Arial"/>
          <w:color w:val="F07B01"/>
          <w:spacing w:val="73"/>
          <w:position w:val="23"/>
          <w:sz w:val="36"/>
          <w:szCs w:val="36"/>
        </w:rPr>
        <w:t> </w:t>
      </w:r>
      <w:r>
        <w:rPr>
          <w:rFonts w:ascii="Arial" w:hAnsi="Arial" w:cs="Arial" w:eastAsia="Arial"/>
          <w:color w:val="6E3B90"/>
          <w:position w:val="23"/>
          <w:sz w:val="36"/>
          <w:szCs w:val="36"/>
        </w:rPr>
        <w:t>•</w:t>
      </w:r>
      <w:r>
        <w:rPr>
          <w:rFonts w:ascii="Arial" w:hAnsi="Arial" w:cs="Arial" w:eastAsia="Arial"/>
          <w:sz w:val="36"/>
          <w:szCs w:val="36"/>
        </w:rPr>
      </w:r>
    </w:p>
    <w:p>
      <w:pPr>
        <w:spacing w:after="0"/>
        <w:jc w:val="left"/>
        <w:rPr>
          <w:rFonts w:ascii="Arial" w:hAnsi="Arial" w:cs="Arial" w:eastAsia="Arial"/>
          <w:sz w:val="36"/>
          <w:szCs w:val="36"/>
        </w:rPr>
        <w:sectPr>
          <w:pgSz w:w="14400" w:h="8100" w:orient="landscape"/>
          <w:pgMar w:top="500" w:bottom="0" w:left="600" w:right="400"/>
        </w:sectPr>
      </w:pPr>
    </w:p>
    <w:p>
      <w:pPr>
        <w:pStyle w:val="Heading1"/>
        <w:spacing w:line="678" w:lineRule="exact"/>
        <w:ind w:left="233" w:right="0"/>
        <w:jc w:val="left"/>
      </w:pPr>
      <w:r>
        <w:rPr/>
        <w:pict>
          <v:group style="position:absolute;margin-left:27.903278pt;margin-top:26.608915pt;width:692.1pt;height:363.95pt;mso-position-horizontal-relative:page;mso-position-vertical-relative:page;z-index:-40576" coordorigin="558,532" coordsize="13842,7279">
            <v:group style="position:absolute;left:558;top:532;width:13649;height:851" coordorigin="558,532" coordsize="13649,851">
              <v:shape style="position:absolute;left:558;top:532;width:13649;height:851" coordorigin="558,532" coordsize="13649,851" path="m558,532l14206,532,14206,1383,558,1383,558,532xe" filled="true" fillcolor="#000000" stroked="false">
                <v:path arrowok="t"/>
                <v:fill type="solid"/>
              </v:shape>
            </v:group>
            <v:group style="position:absolute;left:7613;top:850;width:6788;height:6961" coordorigin="7613,850" coordsize="6788,6961">
              <v:shape style="position:absolute;left:7613;top:850;width:6788;height:6961" coordorigin="7613,850" coordsize="6788,6961" path="m7613,850l14400,850,14400,7811,7613,7811,7613,850xe" filled="true" fillcolor="#000000" stroked="false">
                <v:path arrowok="t"/>
                <v:fill type="solid"/>
              </v:shape>
              <v:shape style="position:absolute;left:7613;top:850;width:6787;height:6960" type="#_x0000_t75" stroked="false">
                <v:imagedata r:id="rId14" o:title=""/>
              </v:shape>
            </v:group>
            <v:group style="position:absolute;left:13216;top:700;width:675;height:275" coordorigin="13216,700" coordsize="675,275">
              <v:shape style="position:absolute;left:13216;top:700;width:675;height:275" coordorigin="13216,700" coordsize="675,275" path="m13216,700l13890,700,13890,974,13216,974,13216,700xe" filled="true" fillcolor="#000000" stroked="false">
                <v:path arrowok="t"/>
                <v:fill type="solid"/>
              </v:shape>
              <v:shape style="position:absolute;left:13216;top:7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b/>
          <w:color w:val="313131"/>
          <w:spacing w:val="-1"/>
        </w:rPr>
        <w:t>Дизайнер</w:t>
      </w:r>
      <w:r>
        <w:rPr>
          <w:b/>
          <w:color w:val="313131"/>
          <w:spacing w:val="-22"/>
        </w:rPr>
        <w:t> </w:t>
      </w:r>
      <w:r>
        <w:rPr>
          <w:b/>
          <w:color w:val="313131"/>
          <w:spacing w:val="-2"/>
        </w:rPr>
        <w:t>интерьера</w:t>
      </w:r>
      <w:r>
        <w:rPr/>
      </w: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</w:p>
    <w:p>
      <w:pPr>
        <w:spacing w:line="200" w:lineRule="atLeast"/>
        <w:ind w:left="104" w:right="0" w:firstLine="0"/>
        <w:rPr>
          <w:rFonts w:ascii="Montserrat SemiBold" w:hAnsi="Montserrat SemiBold" w:cs="Montserrat SemiBold" w:eastAsia="Montserrat SemiBold"/>
          <w:sz w:val="20"/>
          <w:szCs w:val="20"/>
        </w:rPr>
      </w:pPr>
      <w:r>
        <w:rPr>
          <w:rFonts w:ascii="Montserrat SemiBold" w:hAnsi="Montserrat SemiBold" w:cs="Montserrat SemiBold" w:eastAsia="Montserrat SemiBold"/>
          <w:sz w:val="20"/>
          <w:szCs w:val="20"/>
        </w:rPr>
        <w:pict>
          <v:shape style="width:328.25pt;height:85.9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210" w:lineRule="auto" w:before="150"/>
                    <w:ind w:left="135" w:right="135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Создаёт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гармоничное,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32"/>
                    </w:rPr>
                    <w:t>комфортное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и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эргономичное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пространство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для</w:t>
                  </w:r>
                  <w:r>
                    <w:rPr>
                      <w:rFonts w:ascii="Montserrat Medium" w:hAnsi="Montserrat Medium"/>
                      <w:color w:val="313131"/>
                      <w:spacing w:val="29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жизни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человека.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Montserrat SemiBold" w:hAnsi="Montserrat SemiBold" w:cs="Montserrat SemiBold" w:eastAsia="Montserrat SemiBold"/>
          <w:sz w:val="20"/>
          <w:szCs w:val="20"/>
        </w:rPr>
      </w:r>
    </w:p>
    <w:p>
      <w:pPr>
        <w:spacing w:after="0" w:line="200" w:lineRule="atLeast"/>
        <w:rPr>
          <w:rFonts w:ascii="Montserrat SemiBold" w:hAnsi="Montserrat SemiBold" w:cs="Montserrat SemiBold" w:eastAsia="Montserrat SemiBold"/>
          <w:sz w:val="20"/>
          <w:szCs w:val="20"/>
        </w:rPr>
        <w:sectPr>
          <w:pgSz w:w="14400" w:h="8100" w:orient="landscape"/>
          <w:pgMar w:top="580" w:bottom="280" w:left="460" w:right="2060"/>
        </w:sectPr>
      </w:pPr>
    </w:p>
    <w:p>
      <w:pPr>
        <w:tabs>
          <w:tab w:pos="7373" w:val="left" w:leader="none"/>
        </w:tabs>
        <w:spacing w:line="701" w:lineRule="exact" w:before="0"/>
        <w:ind w:left="116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1189pt;margin-top:3.99993pt;width:33.75pt;height:13.75pt;mso-position-horizontal-relative:page;mso-position-vertical-relative:paragraph;z-index:1792" coordorigin="13216,80" coordsize="675,275">
            <v:group style="position:absolute;left:13216;top:80;width:675;height:275" coordorigin="13216,80" coordsize="675,275">
              <v:shape style="position:absolute;left:13216;top:80;width:675;height:275" coordorigin="13216,80" coordsize="675,275" path="m13216,80l13890,80,13890,354,13216,354,13216,80xe" filled="true" fillcolor="#000000" stroked="false">
                <v:path arrowok="t"/>
                <v:fill type="solid"/>
              </v:shape>
              <v:shape style="position:absolute;left:13216;top:8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55.057495pt;margin-top:79.641121pt;width:664.95pt;height:232.75pt;mso-position-horizontal-relative:page;mso-position-vertical-relative:paragraph;z-index:1936" coordorigin="1101,1593" coordsize="13299,4655">
            <v:group style="position:absolute;left:9951;top:1593;width:4450;height:4563" coordorigin="9951,1593" coordsize="4450,4563">
              <v:shape style="position:absolute;left:9951;top:1593;width:4450;height:4563" coordorigin="9951,1593" coordsize="4450,4563" path="m9951,1593l14400,1593,14400,6156,9951,6156,9951,1593xe" filled="true" fillcolor="#000000" stroked="false">
                <v:path arrowok="t"/>
                <v:fill type="solid"/>
              </v:shape>
              <v:shape style="position:absolute;left:9951;top:1593;width:4449;height:4563" type="#_x0000_t75" stroked="false">
                <v:imagedata r:id="rId15" o:title=""/>
              </v:shape>
            </v:group>
            <v:group style="position:absolute;left:1101;top:1685;width:8991;height:4563" coordorigin="1101,1685" coordsize="8991,4563">
              <v:shape style="position:absolute;left:1101;top:1685;width:8991;height:4563" coordorigin="1101,1685" coordsize="8991,4563" path="m1101,1685l10092,1685,10092,6248,1101,6248,1101,1685xe" filled="true" fillcolor="#000000" stroked="false">
                <v:path arrowok="t"/>
                <v:fill type="solid"/>
              </v:shape>
              <v:shape style="position:absolute;left:1236;top:1893;width:3955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Общение с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заказчиком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236;top:2688;width:7677;height:705" type="#_x0000_t202" filled="false" stroked="false">
                <v:textbox inset="0,0,0,0">
                  <w:txbxContent>
                    <w:p>
                      <w:pPr>
                        <w:spacing w:line="312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Создание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планировочных решений 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других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  <w:p>
                      <w:pPr>
                        <w:spacing w:line="393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необходимых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4"/>
                          <w:sz w:val="32"/>
                        </w:rPr>
                        <w:t>чертежей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236;top:3873;width:6949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Создание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коллажей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5"/>
                          <w:sz w:val="32"/>
                        </w:rPr>
                        <w:t>и/или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визуализаций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236;top:4668;width:8235;height:705" type="#_x0000_t202" filled="false" stroked="false">
                <v:textbox inset="0,0,0,0">
                  <w:txbxContent>
                    <w:p>
                      <w:pPr>
                        <w:spacing w:line="312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Авторский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надзор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за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ходом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строительных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работ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  <w:p>
                      <w:pPr>
                        <w:spacing w:line="393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на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32"/>
                        </w:rPr>
                        <w:t>объекте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236;top:5853;width:3912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Комплектация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объекта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Работа</w:t>
      </w:r>
      <w:r>
        <w:rPr>
          <w:rFonts w:ascii="Montserrat SemiBold" w:hAnsi="Montserrat SemiBold"/>
          <w:b/>
          <w:color w:val="313131"/>
          <w:spacing w:val="-23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23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дизайнера: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2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1.95pt;height:11.95pt;mso-position-horizontal-relative:char;mso-position-vertical-relative:line" coordorigin="0,0" coordsize="239,239">
            <v:group style="position:absolute;left:0;top:0;width:239;height:239" coordorigin="0,0" coordsize="239,239">
              <v:shape style="position:absolute;left:0;top:0;width:239;height:239" coordorigin="0,0" coordsize="239,239" path="m119,239l56,220,12,172,0,119,2,96,32,38,87,4,119,0,140,2,195,27,232,81,239,119,236,142,207,200,152,234,119,239xe" filled="true" fillcolor="#fab900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0" w:lineRule="atLeast"/>
        <w:ind w:left="2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1.95pt;height:11.95pt;mso-position-horizontal-relative:char;mso-position-vertical-relative:line" coordorigin="0,0" coordsize="239,239">
            <v:group style="position:absolute;left:0;top:0;width:239;height:239" coordorigin="0,0" coordsize="239,239">
              <v:shape style="position:absolute;left:0;top:0;width:239;height:239" coordorigin="0,0" coordsize="239,239" path="m119,239l56,220,12,172,0,119,2,96,32,38,87,4,119,0,140,2,195,27,232,81,239,119,236,142,207,200,152,234,119,239xe" filled="true" fillcolor="#fab900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2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1.95pt;height:11.95pt;mso-position-horizontal-relative:char;mso-position-vertical-relative:line" coordorigin="0,0" coordsize="239,239">
            <v:group style="position:absolute;left:0;top:0;width:239;height:239" coordorigin="0,0" coordsize="239,239">
              <v:shape style="position:absolute;left:0;top:0;width:239;height:239" coordorigin="0,0" coordsize="239,239" path="m119,239l56,220,12,172,0,119,2,96,32,38,87,4,119,0,140,2,195,27,232,81,239,119,236,142,207,200,152,234,119,239xe" filled="true" fillcolor="#fab900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0" w:lineRule="atLeast"/>
        <w:ind w:left="2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1.95pt;height:11.95pt;mso-position-horizontal-relative:char;mso-position-vertical-relative:line" coordorigin="0,0" coordsize="239,239">
            <v:group style="position:absolute;left:0;top:0;width:239;height:239" coordorigin="0,0" coordsize="239,239">
              <v:shape style="position:absolute;left:0;top:0;width:239;height:239" coordorigin="0,0" coordsize="239,239" path="m119,239l56,220,12,172,0,119,2,96,32,38,87,4,119,0,140,2,195,27,232,81,239,119,236,142,207,200,152,234,119,239xe" filled="true" fillcolor="#fab900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29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1.95pt;height:11.95pt;mso-position-horizontal-relative:char;mso-position-vertical-relative:line" coordorigin="0,0" coordsize="239,239">
            <v:group style="position:absolute;left:0;top:0;width:239;height:239" coordorigin="0,0" coordsize="239,239">
              <v:shape style="position:absolute;left:0;top:0;width:239;height:239" coordorigin="0,0" coordsize="239,239" path="m119,239l56,220,12,172,0,119,2,96,32,38,87,4,119,0,140,2,195,27,232,81,239,119,236,142,207,200,152,234,119,239xe" filled="true" fillcolor="#fab900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20" w:bottom="280" w:left="400" w:right="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tabs>
          <w:tab w:pos="12775" w:val="left" w:leader="none"/>
        </w:tabs>
        <w:spacing w:line="200" w:lineRule="atLeas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392.85pt;height:77.3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89" w:lineRule="auto" w:before="164"/>
                    <w:ind w:left="134" w:right="1091" w:firstLine="0"/>
                    <w:jc w:val="left"/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pPr>
                  <w:r>
                    <w:rPr>
                      <w:rFonts w:ascii="Montserrat SemiBold" w:hAnsi="Montserrat SemiBold"/>
                      <w:b/>
                      <w:color w:val="313131"/>
                      <w:sz w:val="56"/>
                    </w:rPr>
                    <w:t>Чем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10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z w:val="56"/>
                    </w:rPr>
                    <w:t>не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9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5"/>
                      <w:sz w:val="56"/>
                    </w:rPr>
                    <w:t>занимае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4"/>
                      <w:sz w:val="56"/>
                    </w:rPr>
                    <w:t>тся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29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1"/>
                      <w:sz w:val="56"/>
                    </w:rPr>
                    <w:t>дизайнер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22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-1"/>
                      <w:sz w:val="56"/>
                    </w:rPr>
                    <w:t>интерьера?</w:t>
                  </w:r>
                  <w:r>
                    <w:rPr>
                      <w:rFonts w:ascii="Montserrat SemiBold" w:hAnsi="Montserrat SemiBold"/>
                      <w:sz w:val="5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06"/>
          <w:sz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Times New Roman"/>
          <w:position w:val="106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4"/>
          <w:szCs w:val="24"/>
        </w:rPr>
        <w:sectPr>
          <w:pgSz w:w="14400" w:h="8100" w:orient="landscape"/>
          <w:pgMar w:top="400" w:bottom="280" w:left="440" w:right="400"/>
        </w:sectPr>
      </w:pPr>
    </w:p>
    <w:p>
      <w:pPr>
        <w:pStyle w:val="BodyText"/>
        <w:numPr>
          <w:ilvl w:val="0"/>
          <w:numId w:val="1"/>
        </w:numPr>
        <w:tabs>
          <w:tab w:pos="1441" w:val="left" w:leader="none"/>
        </w:tabs>
        <w:spacing w:line="240" w:lineRule="auto" w:before="4" w:after="0"/>
        <w:ind w:left="1440" w:right="0" w:hanging="553"/>
        <w:jc w:val="left"/>
      </w:pPr>
      <w:r>
        <w:rPr/>
        <w:pict>
          <v:group style="position:absolute;margin-left:30.125938pt;margin-top:-27.203703pt;width:563.65pt;height:245.45pt;mso-position-horizontal-relative:page;mso-position-vertical-relative:paragraph;z-index:-40216" coordorigin="603,-544" coordsize="11273,4909">
            <v:shape style="position:absolute;left:603;top:-301;width:10958;height:4666" type="#_x0000_t75" stroked="false">
              <v:imagedata r:id="rId16" o:title=""/>
            </v:shape>
            <v:group style="position:absolute;left:708;top:-226;width:10748;height:4456" coordorigin="708,-226" coordsize="10748,4456">
              <v:shape style="position:absolute;left:708;top:-226;width:10748;height:4456" coordorigin="708,-226" coordsize="10748,4456" path="m708,-226l11456,-226,11456,4229,708,4229,708,-226xe" filled="true" fillcolor="#ffffff" stroked="false">
                <v:path arrowok="t"/>
                <v:fill type="solid"/>
              </v:shape>
            </v:group>
            <v:group style="position:absolute;left:708;top:-226;width:10748;height:4456" coordorigin="708,-226" coordsize="10748,4456">
              <v:shape style="position:absolute;left:708;top:-226;width:10748;height:4456" coordorigin="708,-226" coordsize="10748,4456" path="m708,-226l11456,-226,11456,4229,708,4229,708,-226xe" filled="false" stroked="true" strokeweight="1.499994pt" strokecolor="#e7344b">
                <v:path arrowok="t"/>
              </v:shape>
            </v:group>
            <v:group style="position:absolute;left:1026;top:-103;width:4821;height:3604" coordorigin="1026,-103" coordsize="4821,3604">
              <v:shape style="position:absolute;left:1026;top:-103;width:4821;height:3604" coordorigin="1026,-103" coordsize="4821,3604" path="m1026,-103l5846,-103,5846,3500,1026,3500,1026,-103xe" filled="true" fillcolor="#000000" stroked="false">
                <v:path arrowok="t"/>
                <v:fill type="solid"/>
              </v:shape>
            </v:group>
            <v:group style="position:absolute;left:5784;top:-103;width:5598;height:3368" coordorigin="5784,-103" coordsize="5598,3368">
              <v:shape style="position:absolute;left:5784;top:-103;width:5598;height:3368" coordorigin="5784,-103" coordsize="5598,3368" path="m5784,-103l11382,-103,11382,3264,5784,3264,5784,-103xe" filled="true" fillcolor="#000000" stroked="false">
                <v:path arrowok="t"/>
                <v:fill type="solid"/>
              </v:shape>
            </v:group>
            <v:group style="position:absolute;left:11025;top:-544;width:851;height:851" coordorigin="11025,-544" coordsize="851,851">
              <v:shape style="position:absolute;left:11025;top:-544;width:851;height:851" coordorigin="11025,-544" coordsize="851,851" path="m11025,-544l11875,-544,11875,306,11025,306,11025,-544xe" filled="true" fillcolor="#000000" stroked="false">
                <v:path arrowok="t"/>
                <v:fill type="solid"/>
              </v:shape>
              <v:shape style="position:absolute;left:11025;top:-544;width:850;height:850" type="#_x0000_t75" stroked="false">
                <v:imagedata r:id="rId17" o:title=""/>
              </v:shape>
            </v:group>
            <w10:wrap type="none"/>
          </v:group>
        </w:pict>
      </w:r>
      <w:r>
        <w:rPr>
          <w:color w:val="313131"/>
          <w:spacing w:val="-1"/>
        </w:rPr>
        <w:t>Электропроект</w:t>
      </w:r>
      <w:r>
        <w:rPr/>
      </w:r>
    </w:p>
    <w:p>
      <w:pPr>
        <w:pStyle w:val="BodyText"/>
        <w:numPr>
          <w:ilvl w:val="0"/>
          <w:numId w:val="1"/>
        </w:numPr>
        <w:tabs>
          <w:tab w:pos="1441" w:val="left" w:leader="none"/>
        </w:tabs>
        <w:spacing w:line="240" w:lineRule="auto" w:before="138" w:after="0"/>
        <w:ind w:left="1440" w:right="0" w:hanging="553"/>
        <w:jc w:val="left"/>
      </w:pPr>
      <w:r>
        <w:rPr>
          <w:color w:val="313131"/>
          <w:spacing w:val="-2"/>
        </w:rPr>
        <w:t>Системы</w:t>
      </w:r>
      <w:r>
        <w:rPr>
          <w:color w:val="313131"/>
        </w:rPr>
        <w:t> </w:t>
      </w:r>
      <w:r>
        <w:rPr>
          <w:color w:val="313131"/>
          <w:spacing w:val="1"/>
        </w:rPr>
        <w:t>“умный</w:t>
      </w:r>
      <w:r>
        <w:rPr>
          <w:color w:val="313131"/>
        </w:rPr>
        <w:t> дом”</w:t>
      </w:r>
      <w:r>
        <w:rPr/>
      </w:r>
    </w:p>
    <w:p>
      <w:pPr>
        <w:pStyle w:val="BodyText"/>
        <w:numPr>
          <w:ilvl w:val="0"/>
          <w:numId w:val="1"/>
        </w:numPr>
        <w:tabs>
          <w:tab w:pos="1441" w:val="left" w:leader="none"/>
        </w:tabs>
        <w:spacing w:line="390" w:lineRule="exact" w:before="186" w:after="0"/>
        <w:ind w:left="1440" w:right="171" w:hanging="553"/>
        <w:jc w:val="left"/>
      </w:pPr>
      <w:r>
        <w:rPr>
          <w:color w:val="313131"/>
        </w:rPr>
        <w:t>Вентиляция и </w:t>
      </w:r>
      <w:r>
        <w:rPr>
          <w:color w:val="313131"/>
          <w:spacing w:val="-1"/>
        </w:rPr>
        <w:t>кондиционирование</w:t>
      </w:r>
      <w:r>
        <w:rPr/>
      </w:r>
    </w:p>
    <w:p>
      <w:pPr>
        <w:pStyle w:val="BodyText"/>
        <w:numPr>
          <w:ilvl w:val="0"/>
          <w:numId w:val="1"/>
        </w:numPr>
        <w:tabs>
          <w:tab w:pos="1441" w:val="left" w:leader="none"/>
        </w:tabs>
        <w:spacing w:line="384" w:lineRule="exact" w:before="199" w:after="0"/>
        <w:ind w:left="1440" w:right="796" w:hanging="553"/>
        <w:jc w:val="left"/>
      </w:pPr>
      <w:r>
        <w:rPr>
          <w:color w:val="313131"/>
          <w:position w:val="1"/>
        </w:rPr>
        <w:t>Проект переноса </w:t>
      </w:r>
      <w:r>
        <w:rPr>
          <w:color w:val="313131"/>
        </w:rPr>
        <w:t>газовых труб</w:t>
      </w:r>
      <w:r>
        <w:rPr/>
      </w:r>
    </w:p>
    <w:p>
      <w:pPr>
        <w:pStyle w:val="BodyText"/>
        <w:numPr>
          <w:ilvl w:val="0"/>
          <w:numId w:val="1"/>
        </w:numPr>
        <w:tabs>
          <w:tab w:pos="1441" w:val="left" w:leader="none"/>
        </w:tabs>
        <w:spacing w:line="390" w:lineRule="exact" w:before="202" w:after="0"/>
        <w:ind w:left="1440" w:right="945" w:hanging="553"/>
        <w:jc w:val="left"/>
      </w:pPr>
      <w:r>
        <w:rPr>
          <w:color w:val="313131"/>
          <w:spacing w:val="-2"/>
        </w:rPr>
        <w:t>Сантехнический</w:t>
      </w:r>
      <w:r>
        <w:rPr>
          <w:color w:val="313131"/>
          <w:spacing w:val="25"/>
        </w:rPr>
        <w:t> </w:t>
      </w:r>
      <w:r>
        <w:rPr>
          <w:color w:val="313131"/>
          <w:spacing w:val="-1"/>
        </w:rPr>
        <w:t>проект</w:t>
      </w:r>
      <w:r>
        <w:rPr/>
      </w:r>
    </w:p>
    <w:p>
      <w:pPr>
        <w:pStyle w:val="BodyText"/>
        <w:numPr>
          <w:ilvl w:val="0"/>
          <w:numId w:val="2"/>
        </w:numPr>
        <w:tabs>
          <w:tab w:pos="963" w:val="left" w:leader="none"/>
        </w:tabs>
        <w:spacing w:line="386" w:lineRule="exact" w:before="50" w:after="0"/>
        <w:ind w:left="962" w:right="4496" w:hanging="553"/>
        <w:jc w:val="left"/>
      </w:pPr>
      <w:r>
        <w:rPr>
          <w:color w:val="313131"/>
        </w:rPr>
        <w:br w:type="column"/>
      </w:r>
      <w:r>
        <w:rPr>
          <w:color w:val="313131"/>
          <w:spacing w:val="-2"/>
        </w:rPr>
        <w:t>Архитектурное</w:t>
      </w:r>
      <w:r>
        <w:rPr>
          <w:color w:val="313131"/>
          <w:spacing w:val="23"/>
        </w:rPr>
        <w:t> </w:t>
      </w:r>
      <w:r>
        <w:rPr>
          <w:color w:val="313131"/>
          <w:spacing w:val="-1"/>
        </w:rPr>
        <w:t>проектирование</w:t>
      </w:r>
      <w:r>
        <w:rPr/>
      </w:r>
    </w:p>
    <w:p>
      <w:pPr>
        <w:pStyle w:val="BodyText"/>
        <w:numPr>
          <w:ilvl w:val="0"/>
          <w:numId w:val="2"/>
        </w:numPr>
        <w:tabs>
          <w:tab w:pos="963" w:val="left" w:leader="none"/>
        </w:tabs>
        <w:spacing w:line="390" w:lineRule="exact" w:before="195" w:after="0"/>
        <w:ind w:left="962" w:right="3516" w:hanging="553"/>
        <w:jc w:val="left"/>
      </w:pPr>
      <w:r>
        <w:rPr>
          <w:color w:val="313131"/>
          <w:spacing w:val="-2"/>
        </w:rPr>
        <w:t>Согласование</w:t>
      </w:r>
      <w:r>
        <w:rPr>
          <w:color w:val="313131"/>
        </w:rPr>
        <w:t> </w:t>
      </w:r>
      <w:r>
        <w:rPr>
          <w:color w:val="313131"/>
          <w:spacing w:val="-1"/>
        </w:rPr>
        <w:t>проекта</w:t>
      </w:r>
      <w:r>
        <w:rPr>
          <w:color w:val="313131"/>
          <w:spacing w:val="28"/>
        </w:rPr>
        <w:t> </w:t>
      </w:r>
      <w:r>
        <w:rPr>
          <w:color w:val="313131"/>
        </w:rPr>
        <w:t>перепланировки</w:t>
      </w:r>
      <w:r>
        <w:rPr/>
      </w:r>
    </w:p>
    <w:p>
      <w:pPr>
        <w:pStyle w:val="BodyText"/>
        <w:numPr>
          <w:ilvl w:val="0"/>
          <w:numId w:val="2"/>
        </w:numPr>
        <w:tabs>
          <w:tab w:pos="963" w:val="left" w:leader="none"/>
        </w:tabs>
        <w:spacing w:line="240" w:lineRule="auto" w:before="152" w:after="0"/>
        <w:ind w:left="962" w:right="0" w:hanging="553"/>
        <w:jc w:val="left"/>
      </w:pPr>
      <w:r>
        <w:rPr>
          <w:color w:val="313131"/>
          <w:spacing w:val="-3"/>
        </w:rPr>
        <w:t>Технический</w:t>
      </w:r>
      <w:r>
        <w:rPr>
          <w:color w:val="313131"/>
        </w:rPr>
        <w:t> </w:t>
      </w:r>
      <w:r>
        <w:rPr>
          <w:color w:val="313131"/>
          <w:spacing w:val="-1"/>
        </w:rPr>
        <w:t>надзор</w:t>
      </w:r>
      <w:r>
        <w:rPr/>
      </w:r>
    </w:p>
    <w:p>
      <w:pPr>
        <w:pStyle w:val="BodyText"/>
        <w:numPr>
          <w:ilvl w:val="0"/>
          <w:numId w:val="2"/>
        </w:numPr>
        <w:tabs>
          <w:tab w:pos="963" w:val="left" w:leader="none"/>
        </w:tabs>
        <w:spacing w:line="240" w:lineRule="auto" w:before="143" w:after="0"/>
        <w:ind w:left="962" w:right="0" w:hanging="553"/>
        <w:jc w:val="left"/>
      </w:pPr>
      <w:r>
        <w:rPr>
          <w:color w:val="313131"/>
          <w:spacing w:val="-4"/>
        </w:rPr>
        <w:t>Текстиль</w:t>
      </w:r>
      <w:r>
        <w:rPr>
          <w:color w:val="313131"/>
        </w:rPr>
        <w:t> </w:t>
      </w:r>
      <w:r>
        <w:rPr>
          <w:color w:val="313131"/>
          <w:spacing w:val="-1"/>
        </w:rPr>
        <w:t>под</w:t>
      </w:r>
      <w:r>
        <w:rPr>
          <w:color w:val="313131"/>
        </w:rPr>
        <w:t> </w:t>
      </w:r>
      <w:r>
        <w:rPr>
          <w:color w:val="313131"/>
          <w:spacing w:val="-2"/>
        </w:rPr>
        <w:t>заказ</w:t>
      </w:r>
      <w:r>
        <w:rPr/>
      </w:r>
    </w:p>
    <w:p>
      <w:pPr>
        <w:pStyle w:val="BodyText"/>
        <w:numPr>
          <w:ilvl w:val="0"/>
          <w:numId w:val="2"/>
        </w:numPr>
        <w:tabs>
          <w:tab w:pos="963" w:val="left" w:leader="none"/>
        </w:tabs>
        <w:spacing w:line="390" w:lineRule="exact" w:before="186" w:after="0"/>
        <w:ind w:left="962" w:right="2883" w:hanging="553"/>
        <w:jc w:val="left"/>
      </w:pPr>
      <w:r>
        <w:rPr>
          <w:color w:val="313131"/>
          <w:spacing w:val="-2"/>
        </w:rPr>
        <w:t>Конструкторские</w:t>
      </w:r>
      <w:r>
        <w:rPr>
          <w:color w:val="313131"/>
        </w:rPr>
        <w:t> </w:t>
      </w:r>
      <w:r>
        <w:rPr>
          <w:color w:val="313131"/>
          <w:spacing w:val="-3"/>
        </w:rPr>
        <w:t>чертежи</w:t>
      </w:r>
      <w:r>
        <w:rPr>
          <w:color w:val="313131"/>
          <w:spacing w:val="23"/>
        </w:rPr>
        <w:t> </w:t>
      </w:r>
      <w:r>
        <w:rPr>
          <w:color w:val="313131"/>
          <w:spacing w:val="-1"/>
        </w:rPr>
        <w:t>мебели</w:t>
      </w:r>
      <w:r>
        <w:rPr>
          <w:color w:val="313131"/>
        </w:rPr>
        <w:t> </w:t>
      </w:r>
      <w:r>
        <w:rPr>
          <w:color w:val="313131"/>
          <w:spacing w:val="-1"/>
        </w:rPr>
        <w:t>под</w:t>
      </w:r>
      <w:r>
        <w:rPr>
          <w:color w:val="313131"/>
        </w:rPr>
        <w:t> </w:t>
      </w:r>
      <w:r>
        <w:rPr>
          <w:color w:val="313131"/>
          <w:spacing w:val="-2"/>
        </w:rPr>
        <w:t>заказ</w:t>
      </w:r>
      <w:r>
        <w:rPr/>
      </w:r>
    </w:p>
    <w:p>
      <w:pPr>
        <w:spacing w:after="0" w:line="390" w:lineRule="exact"/>
        <w:jc w:val="left"/>
        <w:sectPr>
          <w:type w:val="continuous"/>
          <w:pgSz w:w="14400" w:h="8100" w:orient="landscape"/>
          <w:pgMar w:top="0" w:bottom="0" w:left="440" w:right="400"/>
          <w:cols w:num="2" w:equalWidth="0">
            <w:col w:w="5197" w:space="40"/>
            <w:col w:w="8323"/>
          </w:cols>
        </w:sectPr>
      </w:pPr>
    </w:p>
    <w:p>
      <w:pPr>
        <w:pStyle w:val="Heading1"/>
        <w:tabs>
          <w:tab w:pos="14048" w:val="left" w:leader="none"/>
        </w:tabs>
        <w:spacing w:line="678" w:lineRule="exact"/>
        <w:ind w:left="263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660.781189pt;margin-top:5.99993pt;width:33.717484pt;height:13.701785pt;mso-position-horizontal-relative:page;mso-position-vertical-relative:paragraph;z-index:-40120" type="#_x0000_t75" stroked="false">
            <v:imagedata r:id="rId8" o:title=""/>
          </v:shape>
        </w:pict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  <w:color w:val="313131"/>
          <w:spacing w:val="-5"/>
          <w:highlight w:val="black"/>
        </w:rPr>
        <w:t> </w:t>
      </w:r>
      <w:r>
        <w:rPr>
          <w:b/>
          <w:color w:val="313131"/>
          <w:spacing w:val="-2"/>
          <w:highlight w:val="black"/>
        </w:rPr>
        <w:t>Стили</w:t>
      </w:r>
      <w:r>
        <w:rPr>
          <w:b/>
          <w:color w:val="313131"/>
          <w:spacing w:val="-1"/>
          <w:highlight w:val="black"/>
        </w:rPr>
        <w:t> </w:t>
      </w:r>
      <w:r>
        <w:rPr>
          <w:rFonts w:ascii="Times New Roman" w:hAnsi="Times New Roman"/>
          <w:color w:val="313131"/>
          <w:spacing w:val="-1"/>
          <w:highlight w:val="black"/>
        </w:rPr>
      </w:r>
      <w:r>
        <w:rPr>
          <w:b/>
          <w:color w:val="313131"/>
          <w:spacing w:val="-2"/>
          <w:highlight w:val="black"/>
        </w:rPr>
        <w:t>интерьера</w:t>
      </w:r>
      <w:r>
        <w:rPr>
          <w:rFonts w:ascii="Times New Roman" w:hAnsi="Times New Roman"/>
          <w:color w:val="313131"/>
          <w:highlight w:val="black"/>
        </w:rPr>
        <w:t> </w:t>
        <w:tab/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0" w:lineRule="atLeast"/>
        <w:ind w:left="1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13.45pt;height:269.05pt;mso-position-horizontal-relative:char;mso-position-vertical-relative:line" coordorigin="0,0" coordsize="8269,5381">
            <v:shape style="position:absolute;left:0;top:502;width:8269;height:4878" type="#_x0000_t75" stroked="false">
              <v:imagedata r:id="rId18" o:title=""/>
            </v:shape>
            <v:group style="position:absolute;left:337;top:765;width:7594;height:4203" coordorigin="337,765" coordsize="7594,4203">
              <v:shape style="position:absolute;left:337;top:765;width:7594;height:4203" coordorigin="337,765" coordsize="7594,4203" path="m337,765l7931,765,7931,4968,337,4968,337,765xe" filled="true" fillcolor="#ffffff" stroked="false">
                <v:path arrowok="t"/>
                <v:fill type="solid"/>
              </v:shape>
            </v:group>
            <v:group style="position:absolute;left:820;top:2319;width:6454;height:2025" coordorigin="820,2319" coordsize="6454,2025">
              <v:shape style="position:absolute;left:820;top:2319;width:6454;height:2025" coordorigin="820,2319" coordsize="6454,2025" path="m820,2319l7274,2319,7274,4343,820,4343,820,2319xe" filled="true" fillcolor="#000000" stroked="false">
                <v:path arrowok="t"/>
                <v:fill type="solid"/>
              </v:shape>
            </v:group>
            <v:group style="position:absolute;left:1873;top:1643;width:4523;height:676" coordorigin="1873,1643" coordsize="4523,676">
              <v:shape style="position:absolute;left:1873;top:1643;width:4523;height:676" coordorigin="1873,1643" coordsize="4523,676" path="m1873,1643l6396,1643,6396,2319,1873,2319,1873,1643xe" filled="true" fillcolor="#000000" stroked="false">
                <v:path arrowok="t"/>
                <v:fill type="solid"/>
              </v:shape>
              <v:shape style="position:absolute;left:3304;top:0;width:1661;height:1594" type="#_x0000_t75" stroked="false">
                <v:imagedata r:id="rId19" o:title=""/>
              </v:shape>
            </v:group>
            <v:group style="position:absolute;left:3394;top:116;width:1482;height:1280" coordorigin="3394,116" coordsize="1482,1280">
              <v:shape style="position:absolute;left:3394;top:116;width:1482;height:1280" coordorigin="3394,116" coordsize="1482,1280" path="m4873,825l3396,825,3394,767,3404,653,3432,544,3477,442,3537,350,3611,267,3697,196,3794,139,3846,116,4422,116,4496,150,4569,195,4637,248,4698,308,4751,375,4794,446,4829,522,4854,602,4870,683,4875,767,4873,825xe" filled="true" fillcolor="#6c3d91" stroked="false">
                <v:path arrowok="t"/>
                <v:fill type="solid"/>
              </v:shape>
              <v:shape style="position:absolute;left:3394;top:116;width:1482;height:1280" coordorigin="3394,116" coordsize="1482,1280" path="m4475,1396l3794,1396,3744,1369,3653,1304,3572,1228,3505,1140,3452,1043,3415,937,3404,882,4865,882,4837,991,4792,1092,4732,1185,4658,1267,4572,1338,4475,1396xe" filled="true" fillcolor="#6c3d91" stroked="false">
                <v:path arrowok="t"/>
                <v:fill type="solid"/>
              </v:shape>
            </v:group>
            <v:group style="position:absolute;left:3654;top:287;width:960;height:960" coordorigin="3654,287" coordsize="960,960">
              <v:shape style="position:absolute;left:3654;top:287;width:960;height:960" coordorigin="3654,287" coordsize="960,960" path="m3654,287l4614,287,4614,1247,3654,1247,3654,287xe" filled="true" fillcolor="#000000" stroked="false">
                <v:path arrowok="t"/>
                <v:fill type="solid"/>
              </v:shape>
              <v:shape style="position:absolute;left:3654;top:287;width:960;height:960" type="#_x0000_t75" stroked="false">
                <v:imagedata r:id="rId20" o:title=""/>
              </v:shape>
              <v:shape style="position:absolute;left:2937;top:1851;width:2396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6C3D91"/>
                          <w:spacing w:val="-1"/>
                          <w:sz w:val="32"/>
                        </w:rPr>
                        <w:t>Классические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086;top:2804;width:5924;height:1095" type="#_x0000_t202" filled="false" stroked="false">
                <v:textbox inset="0,0,0,0">
                  <w:txbxContent>
                    <w:p>
                      <w:pPr>
                        <w:spacing w:line="312" w:lineRule="exact" w:before="0"/>
                        <w:ind w:left="0" w:right="0" w:firstLine="0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32"/>
                          <w:sz w:val="32"/>
                        </w:rPr>
                        <w:t>Г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реческий, римский,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8"/>
                          <w:sz w:val="32"/>
                        </w:rPr>
                        <w:t>г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7"/>
                          <w:sz w:val="32"/>
                        </w:rPr>
                        <w:t>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тический,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  <w:p>
                      <w:pPr>
                        <w:spacing w:line="390" w:lineRule="exact" w:before="14"/>
                        <w:ind w:left="0" w:right="0" w:hanging="1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ренессанс,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барокко,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32"/>
                        </w:rPr>
                        <w:t>рококо,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классицизм,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ампир,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модерн,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ретро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280" w:left="280" w:right="0"/>
        </w:sectPr>
      </w:pPr>
    </w:p>
    <w:p>
      <w:pPr>
        <w:tabs>
          <w:tab w:pos="14048" w:val="left" w:leader="none"/>
        </w:tabs>
        <w:spacing w:line="678" w:lineRule="exact" w:before="0"/>
        <w:ind w:left="263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shape style="position:absolute;margin-left:660.779846pt;margin-top:5.999859pt;width:33.717411pt;height:13.701758pt;mso-position-horizontal-relative:page;mso-position-vertical-relative:paragraph;z-index:-40024" type="#_x0000_t75" stroked="false">
            <v:imagedata r:id="rId8" o:title=""/>
          </v:shape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Стили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интерьера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0" w:lineRule="atLeast"/>
        <w:ind w:left="1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13.45pt;height:269.05pt;mso-position-horizontal-relative:char;mso-position-vertical-relative:line" coordorigin="0,0" coordsize="8269,5381">
            <v:shape style="position:absolute;left:0;top:502;width:8269;height:4878" type="#_x0000_t75" stroked="false">
              <v:imagedata r:id="rId18" o:title=""/>
            </v:shape>
            <v:group style="position:absolute;left:337;top:765;width:7594;height:4203" coordorigin="337,765" coordsize="7594,4203">
              <v:shape style="position:absolute;left:337;top:765;width:7594;height:4203" coordorigin="337,765" coordsize="7594,4203" path="m337,765l7931,765,7931,4968,337,4968,337,765xe" filled="true" fillcolor="#ffffff" stroked="false">
                <v:path arrowok="t"/>
                <v:fill type="solid"/>
              </v:shape>
            </v:group>
            <v:group style="position:absolute;left:820;top:2319;width:6454;height:2025" coordorigin="820,2319" coordsize="6454,2025">
              <v:shape style="position:absolute;left:820;top:2319;width:6454;height:2025" coordorigin="820,2319" coordsize="6454,2025" path="m820,2319l7274,2319,7274,4343,820,4343,820,2319xe" filled="true" fillcolor="#000000" stroked="false">
                <v:path arrowok="t"/>
                <v:fill type="solid"/>
              </v:shape>
            </v:group>
            <v:group style="position:absolute;left:1873;top:1643;width:4523;height:676" coordorigin="1873,1643" coordsize="4523,676">
              <v:shape style="position:absolute;left:1873;top:1643;width:4523;height:676" coordorigin="1873,1643" coordsize="4523,676" path="m1873,1643l6396,1643,6396,2319,1873,2319,1873,1643xe" filled="true" fillcolor="#000000" stroked="false">
                <v:path arrowok="t"/>
                <v:fill type="solid"/>
              </v:shape>
              <v:shape style="position:absolute;left:3304;top:0;width:1661;height:1594" type="#_x0000_t75" stroked="false">
                <v:imagedata r:id="rId19" o:title=""/>
              </v:shape>
            </v:group>
            <v:group style="position:absolute;left:3394;top:116;width:1482;height:1280" coordorigin="3394,116" coordsize="1482,1280">
              <v:shape style="position:absolute;left:3394;top:116;width:1482;height:1280" coordorigin="3394,116" coordsize="1482,1280" path="m4873,825l3396,825,3394,767,3404,653,3432,544,3477,442,3537,350,3611,267,3697,196,3794,139,3846,116,4422,116,4496,150,4569,195,4637,248,4698,308,4751,375,4794,446,4829,522,4854,602,4870,683,4875,767,4873,825xe" filled="true" fillcolor="#6c3d91" stroked="false">
                <v:path arrowok="t"/>
                <v:fill type="solid"/>
              </v:shape>
              <v:shape style="position:absolute;left:3394;top:116;width:1482;height:1280" coordorigin="3394,116" coordsize="1482,1280" path="m4475,1396l3794,1396,3744,1369,3653,1304,3572,1228,3505,1140,3452,1043,3415,937,3404,882,4865,882,4837,991,4792,1092,4732,1185,4658,1267,4572,1338,4475,1396xe" filled="true" fillcolor="#6c3d91" stroked="false">
                <v:path arrowok="t"/>
                <v:fill type="solid"/>
              </v:shape>
            </v:group>
            <v:group style="position:absolute;left:3654;top:287;width:960;height:960" coordorigin="3654,287" coordsize="960,960">
              <v:shape style="position:absolute;left:3654;top:287;width:960;height:960" coordorigin="3654,287" coordsize="960,960" path="m3654,287l4614,287,4614,1247,3654,1247,3654,287xe" filled="true" fillcolor="#000000" stroked="false">
                <v:path arrowok="t"/>
                <v:fill type="solid"/>
              </v:shape>
              <v:shape style="position:absolute;left:3654;top:287;width:960;height:960" type="#_x0000_t75" stroked="false">
                <v:imagedata r:id="rId21" o:title=""/>
              </v:shape>
              <v:shape style="position:absolute;left:3128;top:1851;width:2014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6C3D91"/>
                          <w:spacing w:val="-1"/>
                          <w:sz w:val="32"/>
                        </w:rPr>
                        <w:t>Этнические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168;top:2609;width:5759;height:1485" type="#_x0000_t202" filled="false" stroked="false">
                <v:textbox inset="0,0,0,0">
                  <w:txbxContent>
                    <w:p>
                      <w:pPr>
                        <w:spacing w:line="312" w:lineRule="exact" w:before="0"/>
                        <w:ind w:left="-1" w:right="0" w:firstLine="0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Африканский,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египетский,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  <w:p>
                      <w:pPr>
                        <w:spacing w:line="390" w:lineRule="exact" w:before="14"/>
                        <w:ind w:left="-1" w:right="0" w:firstLine="0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индийский, японский, китайский,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марроканский,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английский,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скандинавский,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эклектика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280" w:left="280" w:right="0"/>
        </w:sectPr>
      </w:pPr>
    </w:p>
    <w:p>
      <w:pPr>
        <w:tabs>
          <w:tab w:pos="14068" w:val="left" w:leader="none"/>
        </w:tabs>
        <w:spacing w:line="678" w:lineRule="exact" w:before="0"/>
        <w:ind w:left="283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shape style="position:absolute;margin-left:660.779846pt;margin-top:5.999859pt;width:33.717411pt;height:13.701758pt;mso-position-horizontal-relative:page;mso-position-vertical-relative:paragraph;z-index:-39928" type="#_x0000_t75" stroked="false">
            <v:imagedata r:id="rId8" o:title=""/>
          </v:shape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Стили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интерьера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13.45pt;height:269.05pt;mso-position-horizontal-relative:char;mso-position-vertical-relative:line" coordorigin="0,0" coordsize="8269,5381">
            <v:shape style="position:absolute;left:0;top:502;width:8269;height:4878" type="#_x0000_t75" stroked="false">
              <v:imagedata r:id="rId18" o:title=""/>
            </v:shape>
            <v:group style="position:absolute;left:337;top:765;width:7594;height:4203" coordorigin="337,765" coordsize="7594,4203">
              <v:shape style="position:absolute;left:337;top:765;width:7594;height:4203" coordorigin="337,765" coordsize="7594,4203" path="m337,765l7931,765,7931,4968,337,4968,337,765xe" filled="true" fillcolor="#ffffff" stroked="false">
                <v:path arrowok="t"/>
                <v:fill type="solid"/>
              </v:shape>
            </v:group>
            <v:group style="position:absolute;left:820;top:2319;width:6454;height:2025" coordorigin="820,2319" coordsize="6454,2025">
              <v:shape style="position:absolute;left:820;top:2319;width:6454;height:2025" coordorigin="820,2319" coordsize="6454,2025" path="m820,2319l7274,2319,7274,4343,820,4343,820,2319xe" filled="true" fillcolor="#000000" stroked="false">
                <v:path arrowok="t"/>
                <v:fill type="solid"/>
              </v:shape>
            </v:group>
            <v:group style="position:absolute;left:1873;top:1643;width:4523;height:676" coordorigin="1873,1643" coordsize="4523,676">
              <v:shape style="position:absolute;left:1873;top:1643;width:4523;height:676" coordorigin="1873,1643" coordsize="4523,676" path="m1873,1643l6396,1643,6396,2319,1873,2319,1873,1643xe" filled="true" fillcolor="#000000" stroked="false">
                <v:path arrowok="t"/>
                <v:fill type="solid"/>
              </v:shape>
              <v:shape style="position:absolute;left:3304;top:0;width:1661;height:1594" type="#_x0000_t75" stroked="false">
                <v:imagedata r:id="rId19" o:title=""/>
              </v:shape>
            </v:group>
            <v:group style="position:absolute;left:3394;top:116;width:1482;height:1280" coordorigin="3394,116" coordsize="1482,1280">
              <v:shape style="position:absolute;left:3394;top:116;width:1482;height:1280" coordorigin="3394,116" coordsize="1482,1280" path="m4873,825l3396,825,3394,767,3404,653,3432,544,3477,442,3537,350,3611,267,3697,196,3794,139,3846,116,4422,116,4496,150,4569,195,4637,248,4698,308,4751,375,4794,446,4829,522,4854,602,4870,683,4875,767,4873,825xe" filled="true" fillcolor="#6c3d91" stroked="false">
                <v:path arrowok="t"/>
                <v:fill type="solid"/>
              </v:shape>
              <v:shape style="position:absolute;left:3394;top:116;width:1482;height:1280" coordorigin="3394,116" coordsize="1482,1280" path="m4475,1396l3794,1396,3744,1369,3653,1304,3572,1228,3505,1140,3452,1043,3415,937,3404,882,4865,882,4837,991,4792,1092,4732,1185,4658,1267,4572,1338,4475,1396xe" filled="true" fillcolor="#6c3d91" stroked="false">
                <v:path arrowok="t"/>
                <v:fill type="solid"/>
              </v:shape>
            </v:group>
            <v:group style="position:absolute;left:3654;top:287;width:960;height:960" coordorigin="3654,287" coordsize="960,960">
              <v:shape style="position:absolute;left:3654;top:287;width:960;height:960" coordorigin="3654,287" coordsize="960,960" path="m3654,287l4614,287,4614,1247,3654,1247,3654,287xe" filled="true" fillcolor="#000000" stroked="false">
                <v:path arrowok="t"/>
                <v:fill type="solid"/>
              </v:shape>
              <v:shape style="position:absolute;left:3654;top:287;width:960;height:960" type="#_x0000_t75" stroked="false">
                <v:imagedata r:id="rId22" o:title=""/>
              </v:shape>
              <v:shape style="position:absolute;left:2936;top:1851;width:2398;height:320" type="#_x0000_t202" filled="false" stroked="false">
                <v:textbox inset="0,0,0,0">
                  <w:txbxContent>
                    <w:p>
                      <w:pPr>
                        <w:spacing w:line="320" w:lineRule="exact" w:before="0"/>
                        <w:ind w:left="0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6C3D91"/>
                          <w:spacing w:val="-1"/>
                          <w:sz w:val="32"/>
                        </w:rPr>
                        <w:t>Современные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1155;top:2804;width:5785;height:1095" type="#_x0000_t202" filled="false" stroked="false">
                <v:textbox inset="0,0,0,0">
                  <w:txbxContent>
                    <w:p>
                      <w:pPr>
                        <w:spacing w:line="312" w:lineRule="exact" w:before="0"/>
                        <w:ind w:left="-1" w:right="0" w:firstLine="0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32"/>
                        </w:rPr>
                        <w:t>Хай-тек,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ар-деко,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32"/>
                        </w:rPr>
                        <w:t>поп-арт,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  <w:p>
                      <w:pPr>
                        <w:spacing w:line="390" w:lineRule="exact" w:before="14"/>
                        <w:ind w:left="-1" w:right="0" w:firstLine="0"/>
                        <w:jc w:val="center"/>
                        <w:rPr>
                          <w:rFonts w:ascii="Montserrat Medium" w:hAnsi="Montserrat Medium" w:cs="Montserrat Medium" w:eastAsia="Montserrat Medium"/>
                          <w:sz w:val="32"/>
                          <w:szCs w:val="32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минимализм,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шебби-шик,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кантри,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32"/>
                        </w:rPr>
                        <w:t>неоклассика,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5"/>
                          <w:sz w:val="32"/>
                        </w:rPr>
                        <w:t>лофт,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32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32"/>
                        </w:rPr>
                        <w:t>контемпорари</w:t>
                      </w:r>
                      <w:r>
                        <w:rPr>
                          <w:rFonts w:ascii="Montserrat Medium" w:hAnsi="Montserrat Medium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280" w:left="260" w:right="0"/>
        </w:sectPr>
      </w:pPr>
    </w:p>
    <w:p>
      <w:pPr>
        <w:tabs>
          <w:tab w:pos="8739" w:val="left" w:leader="none"/>
        </w:tabs>
        <w:spacing w:line="684" w:lineRule="exact" w:before="0"/>
        <w:ind w:left="11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35.647636pt;margin-top:88.597298pt;width:25.65pt;height:28.7pt;mso-position-horizontal-relative:page;mso-position-vertical-relative:paragraph;z-index:2368" coordorigin="713,1772" coordsize="513,574">
            <v:group style="position:absolute;left:713;top:1833;width:513;height:513" coordorigin="713,1833" coordsize="513,513">
              <v:shape style="position:absolute;left:713;top:1833;width:513;height:513" coordorigin="713,1833" coordsize="513,513" path="m969,2345l901,2336,840,2310,789,2271,749,2219,723,2159,713,2091,713,2089,714,2066,729,2000,759,1942,803,1894,858,1858,921,1837,969,1833,990,1834,1050,1846,1105,1872,1154,1913,1192,1966,1220,2040,1225,2089,1224,2112,1209,2178,1179,2236,1135,2284,1080,2320,1017,2340,969,2345xe" filled="true" fillcolor="#e7344b" stroked="false">
                <v:path arrowok="t"/>
                <v:fill type="solid"/>
              </v:shape>
              <v:shape style="position:absolute;left:713;top:1772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1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647636pt;margin-top:122.744789pt;width:25.65pt;height:28.7pt;mso-position-horizontal-relative:page;mso-position-vertical-relative:paragraph;z-index:2416" coordorigin="713,2455" coordsize="513,574">
            <v:group style="position:absolute;left:713;top:2516;width:513;height:513" coordorigin="713,2516" coordsize="513,513">
              <v:shape style="position:absolute;left:713;top:2516;width:513;height:513" coordorigin="713,2516" coordsize="513,513" path="m969,3028l901,3019,840,2993,789,2954,749,2902,723,2842,713,2774,713,2772,714,2749,729,2683,759,2625,803,2577,858,2541,921,2520,969,2516,990,2517,1050,2529,1105,2555,1154,2596,1192,2649,1220,2723,1225,2772,1224,2795,1209,2861,1179,2919,1135,2967,1080,3002,1017,3023,969,3028xe" filled="true" fillcolor="#e7344b" stroked="false">
                <v:path arrowok="t"/>
                <v:fill type="solid"/>
              </v:shape>
              <v:shape style="position:absolute;left:713;top:2455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2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647636pt;margin-top:185.892288pt;width:25.65pt;height:28.7pt;mso-position-horizontal-relative:page;mso-position-vertical-relative:page;z-index:2464" coordorigin="713,3718" coordsize="513,574">
            <v:group style="position:absolute;left:713;top:3779;width:513;height:513" coordorigin="713,3779" coordsize="513,513">
              <v:shape style="position:absolute;left:713;top:3779;width:513;height:513" coordorigin="713,3779" coordsize="513,513" path="m969,4291l901,4282,840,4256,789,4217,749,4165,723,4105,713,4037,713,4035,714,4012,729,3946,759,3888,803,3840,858,3804,921,3783,969,3779,990,3780,1050,3792,1105,3818,1154,3859,1192,3912,1220,3986,1225,4035,1224,4058,1209,4124,1179,4182,1135,4230,1080,4265,1017,4286,969,4291xe" filled="true" fillcolor="#e7344b" stroked="false">
                <v:path arrowok="t"/>
                <v:fill type="solid"/>
              </v:shape>
              <v:shape style="position:absolute;left:713;top:3718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3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647636pt;margin-top:220.039795pt;width:25.65pt;height:28.7pt;mso-position-horizontal-relative:page;mso-position-vertical-relative:page;z-index:2512" coordorigin="713,4401" coordsize="513,574">
            <v:group style="position:absolute;left:713;top:4462;width:513;height:513" coordorigin="713,4462" coordsize="513,513">
              <v:shape style="position:absolute;left:713;top:4462;width:513;height:513" coordorigin="713,4462" coordsize="513,513" path="m969,4974l901,4965,840,4939,789,4900,749,4848,723,4788,713,4720,713,4718,714,4695,729,4629,759,4571,803,4523,858,4487,921,4466,969,4462,990,4462,1050,4475,1105,4501,1154,4542,1192,4595,1220,4669,1225,4718,1224,4741,1209,4807,1179,4865,1135,4913,1080,4948,1017,4969,969,4974xe" filled="true" fillcolor="#e7344b" stroked="false">
                <v:path arrowok="t"/>
                <v:fill type="solid"/>
              </v:shape>
              <v:shape style="position:absolute;left:713;top:4401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159" w:right="0" w:firstLine="0"/>
                        <w:jc w:val="left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4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78931pt;margin-top:5.999859pt;width:33.75pt;height:13.75pt;mso-position-horizontal-relative:page;mso-position-vertical-relative:paragraph;z-index:2536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35.647636pt;margin-top:254.184296pt;width:25.65pt;height:28.7pt;mso-position-horizontal-relative:page;mso-position-vertical-relative:page;z-index:2584" coordorigin="713,5084" coordsize="513,574">
            <v:group style="position:absolute;left:713;top:5145;width:513;height:513" coordorigin="713,5145" coordsize="513,513">
              <v:shape style="position:absolute;left:713;top:5145;width:513;height:513" coordorigin="713,5145" coordsize="513,513" path="m969,5657l901,5648,840,5622,789,5582,749,5531,723,5471,713,5403,713,5401,714,5377,729,5312,759,5254,803,5206,858,5170,921,5149,969,5145,990,5145,1050,5158,1105,5184,1154,5225,1192,5278,1220,5352,1225,5401,1224,5424,1209,5489,1179,5548,1135,5596,1080,5631,1017,5652,969,5657xe" filled="true" fillcolor="#e7344b" stroked="false">
                <v:path arrowok="t"/>
                <v:fill type="solid"/>
              </v:shape>
              <v:shape style="position:absolute;left:713;top:5084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5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5.647636pt;margin-top:288.334778pt;width:25.65pt;height:28.7pt;mso-position-horizontal-relative:page;mso-position-vertical-relative:page;z-index:2632" coordorigin="713,5767" coordsize="513,574">
            <v:group style="position:absolute;left:713;top:5828;width:513;height:513" coordorigin="713,5828" coordsize="513,513">
              <v:shape style="position:absolute;left:713;top:5828;width:513;height:513" coordorigin="713,5828" coordsize="513,513" path="m969,6340l901,6331,840,6305,789,6265,749,6214,723,6154,713,6086,713,6084,714,6060,729,5995,759,5937,803,5889,858,5853,921,5832,969,5828,990,5828,1050,5841,1105,5867,1154,5908,1192,5961,1220,6035,1225,6084,1224,6107,1209,6172,1179,6231,1135,6279,1080,6314,1017,6335,969,6340xe" filled="true" fillcolor="#e7344b" stroked="false">
                <v:path arrowok="t"/>
                <v:fill type="solid"/>
              </v:shape>
              <v:shape style="position:absolute;left:713;top:5767;width:513;height:574" type="#_x0000_t202" filled="true" fillcolor="#000000" stroked="false">
                <v:textbox inset="0,0,0,0">
                  <w:txbxContent>
                    <w:p>
                      <w:pPr>
                        <w:spacing w:before="93"/>
                        <w:ind w:left="166" w:right="0" w:firstLine="0"/>
                        <w:jc w:val="left"/>
                        <w:rPr>
                          <w:rFonts w:ascii="Montserrat" w:hAnsi="Montserrat" w:cs="Montserrat" w:eastAsia="Montserrat"/>
                          <w:sz w:val="28"/>
                          <w:szCs w:val="28"/>
                        </w:rPr>
                      </w:pPr>
                      <w:r>
                        <w:rPr>
                          <w:rFonts w:ascii="Montserrat"/>
                          <w:b/>
                          <w:color w:val="FFFFFF"/>
                          <w:sz w:val="28"/>
                        </w:rPr>
                        <w:t>6</w:t>
                      </w:r>
                      <w:r>
                        <w:rPr>
                          <w:rFonts w:ascii="Montserrat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496.123993pt;margin-top:79.659012pt;width:223.9pt;height:229.6pt;mso-position-horizontal-relative:page;mso-position-vertical-relative:paragraph;z-index:2656" coordorigin="9922,1593" coordsize="4478,4592">
            <v:group style="position:absolute;left:9922;top:1593;width:4478;height:4592" coordorigin="9922,1593" coordsize="4478,4592">
              <v:shape style="position:absolute;left:9922;top:1593;width:4478;height:4592" coordorigin="9922,1593" coordsize="4478,4592" path="m9922,1593l14400,1593,14400,6185,9922,6185,9922,1593xe" filled="true" fillcolor="#000000" stroked="false">
                <v:path arrowok="t"/>
                <v:fill type="solid"/>
              </v:shape>
              <v:shape style="position:absolute;left:9922;top:1593;width:4477;height:4592" type="#_x0000_t75" stroked="false">
                <v:imagedata r:id="rId9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Сегодня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z w:val="56"/>
          <w:highlight w:val="black"/>
        </w:rPr>
        <w:t>мы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рассмотрим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200" w:lineRule="atLeast"/>
        <w:ind w:left="94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386.85pt;height:235.4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before="101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36"/>
                      <w:szCs w:val="36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6"/>
                    </w:rPr>
                    <w:t>Классицизм</w:t>
                  </w:r>
                  <w:r>
                    <w:rPr>
                      <w:rFonts w:ascii="Montserrat Medium" w:hAnsi="Montserrat Medium"/>
                      <w:sz w:val="36"/>
                    </w:rPr>
                  </w:r>
                </w:p>
                <w:p>
                  <w:pPr>
                    <w:spacing w:line="326" w:lineRule="auto" w:before="178"/>
                    <w:ind w:left="134" w:right="366" w:firstLine="0"/>
                    <w:jc w:val="left"/>
                    <w:rPr>
                      <w:rFonts w:ascii="Montserrat Medium" w:hAnsi="Montserrat Medium" w:cs="Montserrat Medium" w:eastAsia="Montserrat Medium"/>
                      <w:sz w:val="36"/>
                      <w:szCs w:val="36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Неоклассика</w:t>
                  </w:r>
                  <w:r>
                    <w:rPr>
                      <w:rFonts w:ascii="Montserrat Medium" w:hAnsi="Montserrat Medium"/>
                      <w:color w:val="313131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(современная</w:t>
                  </w:r>
                  <w:r>
                    <w:rPr>
                      <w:rFonts w:ascii="Montserrat Medium" w:hAnsi="Montserrat Medium"/>
                      <w:color w:val="313131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классика)</w:t>
                  </w:r>
                  <w:r>
                    <w:rPr>
                      <w:rFonts w:ascii="Montserrat Medium" w:hAnsi="Montserrat Medium"/>
                      <w:color w:val="313131"/>
                      <w:spacing w:val="31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6"/>
                    </w:rPr>
                    <w:t>Ретро</w:t>
                  </w:r>
                  <w:r>
                    <w:rPr>
                      <w:rFonts w:ascii="Montserrat Medium" w:hAnsi="Montserrat Medium"/>
                      <w:color w:val="313131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стиль</w:t>
                  </w:r>
                  <w:r>
                    <w:rPr>
                      <w:rFonts w:ascii="Montserrat Medium" w:hAnsi="Montserrat Medium"/>
                      <w:sz w:val="36"/>
                    </w:rPr>
                  </w:r>
                </w:p>
                <w:p>
                  <w:pPr>
                    <w:spacing w:line="326" w:lineRule="auto" w:before="0"/>
                    <w:ind w:left="134" w:right="3419" w:firstLine="0"/>
                    <w:jc w:val="left"/>
                    <w:rPr>
                      <w:rFonts w:ascii="Montserrat Medium" w:hAnsi="Montserrat Medium" w:cs="Montserrat Medium" w:eastAsia="Montserrat Medium"/>
                      <w:sz w:val="36"/>
                      <w:szCs w:val="36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Скандинавский</w:t>
                  </w:r>
                  <w:r>
                    <w:rPr>
                      <w:rFonts w:ascii="Montserrat Medium" w:hAnsi="Montserrat Medium"/>
                      <w:color w:val="313131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6"/>
                    </w:rPr>
                    <w:t>стиль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36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36"/>
                    </w:rPr>
                    <w:t>Лофт</w:t>
                  </w:r>
                  <w:r>
                    <w:rPr>
                      <w:rFonts w:ascii="Montserrat Medium" w:hAnsi="Montserrat Medium"/>
                      <w:sz w:val="36"/>
                    </w:rPr>
                  </w:r>
                </w:p>
                <w:p>
                  <w:pPr>
                    <w:spacing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36"/>
                      <w:szCs w:val="36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6"/>
                    </w:rPr>
                    <w:t>Контемпорари</w:t>
                  </w:r>
                  <w:r>
                    <w:rPr>
                      <w:rFonts w:ascii="Montserrat Medium" w:hAnsi="Montserrat Medium"/>
                      <w:sz w:val="3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280" w:left="44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1pt;margin-top:0pt;width:601.3pt;height:405pt;mso-position-horizontal-relative:page;mso-position-vertical-relative:page;z-index:-39544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12455,0l12455,8100,9097,8100,9097,0,12455,0xe" filled="true" fillcolor="#e7344b" stroked="false">
                <v:path arrowok="t"/>
                <v:fill type="solid"/>
              </v:shape>
            </v:group>
            <v:group style="position:absolute;left:519;top:3633;width:9777;height:851" coordorigin="519,3633" coordsize="9777,851">
              <v:shape style="position:absolute;left:519;top:3633;width:9777;height:851" coordorigin="519,3633" coordsize="9777,851" path="m519,3633l10296,3633,10296,4484,519,4484,519,3633xe" filled="true" fillcolor="#000000" stroked="false">
                <v:path arrowok="t"/>
                <v:fill type="solid"/>
              </v:shape>
            </v:group>
            <v:group style="position:absolute;left:10296;top:3578;width:960;height:960" coordorigin="10296,3578" coordsize="960,960">
              <v:shape style="position:absolute;left:10296;top:3578;width:960;height:960" coordorigin="10296,3578" coordsize="960,960" path="m10296,3578l11256,3578,11256,4538,10296,4538,10296,3578xe" filled="true" fillcolor="#000000" stroked="false">
                <v:path arrowok="t"/>
                <v:fill type="solid"/>
              </v:shape>
              <v:shape style="position:absolute;left:10296;top:3578;width:960;height:960" type="#_x0000_t75" stroked="false">
                <v:imagedata r:id="rId20" o:title="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0,664,7690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2"/>
          <w:sz w:val="56"/>
        </w:rPr>
        <w:t>Классицизм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463" w:val="left" w:leader="none"/>
        </w:tabs>
        <w:spacing w:line="683" w:lineRule="exact" w:before="0"/>
        <w:ind w:left="234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0151pt;margin-top:6.99993pt;width:33.75pt;height:13.75pt;mso-position-horizontal-relative:page;mso-position-vertical-relative:paragraph;z-index:2728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8.239361pt;margin-top:71.865723pt;width:676.25pt;height:333.15pt;mso-position-horizontal-relative:page;mso-position-vertical-relative:page;z-index:-39472" coordorigin="365,1437" coordsize="13525,6663">
            <v:shape style="position:absolute;left:365;top:1437;width:10624;height:6663" type="#_x0000_t75" stroked="false">
              <v:imagedata r:id="rId24" o:title=""/>
            </v:shape>
            <v:group style="position:absolute;left:708;top:1700;width:9950;height:6400" coordorigin="708,1700" coordsize="9950,6400">
              <v:shape style="position:absolute;left:708;top:1700;width:9950;height:6400" coordorigin="708,1700" coordsize="9950,6400" path="m708,1700l10657,1700,10657,8100,708,8100,708,1700xe" filled="true" fillcolor="#000000" stroked="false">
                <v:path arrowok="t"/>
                <v:fill type="solid"/>
              </v:shape>
              <v:shape style="position:absolute;left:708;top:1700;width:9949;height:6400" type="#_x0000_t75" stroked="false">
                <v:imagedata r:id="rId25" o:title=""/>
              </v:shape>
            </v:group>
            <v:group style="position:absolute;left:9604;top:2192;width:2;height:2336" coordorigin="9604,2192" coordsize="2,2336">
              <v:shape style="position:absolute;left:9604;top:2192;width:2;height:2336" coordorigin="9604,2192" coordsize="1,2336" path="m9604,2192l9604,4527,9604,2192xe" filled="true" fillcolor="#ffffff" stroked="false">
                <v:path arrowok="t"/>
                <v:fill type="solid"/>
              </v:shape>
            </v:group>
            <v:group style="position:absolute;left:9604;top:2192;width:4286;height:2336" coordorigin="9604,2192" coordsize="4286,2336">
              <v:shape style="position:absolute;left:9604;top:2192;width:4286;height:2336" coordorigin="9604,2192" coordsize="4286,2336" path="m9604,2192l13890,2192,13890,4527,9604,4527,9604,2192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Классицизм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934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14.3pt;height:116.8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58" w:lineRule="exact" w:before="136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Наличие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сложного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крупного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плинтуса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58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потолочного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карниза.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4" w:right="197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Наличие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колонн,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лепнины</w:t>
                  </w:r>
                  <w:r>
                    <w:rPr>
                      <w:rFonts w:ascii="Montserrat Medium" w:hAnsi="Montserrat Medium"/>
                      <w:color w:val="313131"/>
                      <w:spacing w:val="2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или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кессонов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на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потолке.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60" w:bottom="0" w:left="260" w:right="400"/>
        </w:sectPr>
      </w:pPr>
    </w:p>
    <w:p>
      <w:pPr>
        <w:tabs>
          <w:tab w:pos="10463" w:val="left" w:leader="none"/>
        </w:tabs>
        <w:spacing w:line="683" w:lineRule="exact" w:before="0"/>
        <w:ind w:left="234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174116pt;margin-top:70.900452pt;width:676.35pt;height:334.1pt;mso-position-horizontal-relative:page;mso-position-vertical-relative:page;z-index:-39424" coordorigin="363,1418" coordsize="13527,6682">
            <v:shape style="position:absolute;left:5922;top:1418;width:5484;height:6682" type="#_x0000_t75" stroked="false">
              <v:imagedata r:id="rId26" o:title=""/>
            </v:shape>
            <v:group style="position:absolute;left:6237;top:1703;width:4854;height:6397" coordorigin="6237,1703" coordsize="4854,6397">
              <v:shape style="position:absolute;left:6237;top:1703;width:4854;height:6397" coordorigin="6237,1703" coordsize="4854,6397" path="m6237,1703l11091,1703,11091,8100,6237,8100,6237,1703xe" filled="true" fillcolor="#000000" stroked="false">
                <v:path arrowok="t"/>
                <v:fill type="solid"/>
              </v:shape>
              <v:shape style="position:absolute;left:6237;top:1703;width:4854;height:6397" type="#_x0000_t75" stroked="false">
                <v:imagedata r:id="rId27" o:title=""/>
              </v:shape>
            </v:group>
            <v:group style="position:absolute;left:9214;top:2088;width:2;height:1842" coordorigin="9214,2088" coordsize="2,1842">
              <v:shape style="position:absolute;left:9214;top:2088;width:2;height:1842" coordorigin="9214,2088" coordsize="0,1842" path="m9214,2088l9214,3929,9214,2088xe" filled="true" fillcolor="#ffffff" stroked="false">
                <v:path arrowok="t"/>
                <v:fill type="solid"/>
              </v:shape>
            </v:group>
            <v:group style="position:absolute;left:9214;top:2088;width:4677;height:1842" coordorigin="9214,2088" coordsize="4677,1842">
              <v:shape style="position:absolute;left:9214;top:2088;width:4677;height:1842" coordorigin="9214,2088" coordsize="4677,1842" path="m9214,2088l13890,2088,13890,3929,9214,3929,9214,2088xe" filled="true" fillcolor="#000000" stroked="false">
                <v:path arrowok="t"/>
                <v:fill type="solid"/>
              </v:shape>
              <v:shape style="position:absolute;left:363;top:1437;width:5901;height:6663" type="#_x0000_t75" stroked="false">
                <v:imagedata r:id="rId28" o:title=""/>
              </v:shape>
            </v:group>
            <v:group style="position:absolute;left:708;top:1700;width:5226;height:6400" coordorigin="708,1700" coordsize="5226,6400">
              <v:shape style="position:absolute;left:708;top:1700;width:5226;height:6400" coordorigin="708,1700" coordsize="5226,6400" path="m708,1700l5933,1700,5933,8100,708,8100,708,1700xe" filled="true" fillcolor="#000000" stroked="false">
                <v:path arrowok="t"/>
                <v:fill type="solid"/>
              </v:shape>
              <v:shape style="position:absolute;left:708;top:1700;width:5226;height:6400" type="#_x0000_t75" stroked="false">
                <v:imagedata r:id="rId29" o:title=""/>
              </v:shape>
            </v:group>
            <w10:wrap type="none"/>
          </v:group>
        </w:pict>
      </w:r>
      <w:r>
        <w:rPr/>
        <w:pict>
          <v:group style="position:absolute;margin-left:660.778809pt;margin-top:6.999859pt;width:33.75pt;height:13.75pt;mso-position-horizontal-relative:page;mso-position-vertical-relative:paragraph;z-index:2824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Классицизм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0" w:lineRule="atLeast"/>
        <w:ind w:left="895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33.85pt;height:92.1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100"/>
                    <w:ind w:left="134" w:right="251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Цвета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соответствуют</w:t>
                  </w:r>
                  <w:r>
                    <w:rPr>
                      <w:rFonts w:ascii="Montserrat Medium" w:hAnsi="Montserrat Medium"/>
                      <w:color w:val="313131"/>
                      <w:spacing w:val="3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натуральным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текстурам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дерева.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0"/>
                    <w:ind w:left="134" w:right="838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респектабельна,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но не вычурна.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60" w:bottom="0" w:left="260" w:right="400"/>
        </w:sectPr>
      </w:pPr>
    </w:p>
    <w:p>
      <w:pPr>
        <w:tabs>
          <w:tab w:pos="10463" w:val="left" w:leader="none"/>
        </w:tabs>
        <w:spacing w:line="683" w:lineRule="exact" w:before="0"/>
        <w:ind w:left="234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174116pt;margin-top:71.860588pt;width:677.9pt;height:333.15pt;mso-position-horizontal-relative:page;mso-position-vertical-relative:page;z-index:-39352" coordorigin="363,1437" coordsize="13558,6663">
            <v:shape style="position:absolute;left:363;top:1437;width:10424;height:6663" type="#_x0000_t75" stroked="false">
              <v:imagedata r:id="rId30" o:title=""/>
            </v:shape>
            <v:group style="position:absolute;left:708;top:1700;width:9749;height:6400" coordorigin="708,1700" coordsize="9749,6400">
              <v:shape style="position:absolute;left:708;top:1700;width:9749;height:6400" coordorigin="708,1700" coordsize="9749,6400" path="m708,1700l10456,1700,10456,8100,708,8100,708,1700xe" filled="true" fillcolor="#000000" stroked="false">
                <v:path arrowok="t"/>
                <v:fill type="solid"/>
              </v:shape>
              <v:shape style="position:absolute;left:708;top:1700;width:9749;height:6400" type="#_x0000_t75" stroked="false">
                <v:imagedata r:id="rId31" o:title=""/>
              </v:shape>
            </v:group>
            <v:group style="position:absolute;left:9036;top:4708;width:4854;height:31" coordorigin="9036,4708" coordsize="4854,31">
              <v:shape style="position:absolute;left:9036;top:4708;width:4854;height:31" coordorigin="9036,4708" coordsize="4854,31" path="m9036,4708l13890,4708,13890,4738,9036,4738,9036,4708xe" filled="true" fillcolor="#ffffff" stroked="false">
                <v:path arrowok="t"/>
                <v:fill type="solid"/>
              </v:shape>
            </v:group>
            <v:group style="position:absolute;left:9005;top:2085;width:4916;height:2623" coordorigin="9005,2085" coordsize="4916,2623">
              <v:shape style="position:absolute;left:9005;top:2085;width:4916;height:2623" coordorigin="9005,2085" coordsize="4916,2623" path="m9005,2085l13921,2085,13921,4708,9005,4708,9005,2085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78809pt;margin-top:6.999859pt;width:33.75pt;height:13.75pt;mso-position-horizontal-relative:page;mso-position-vertical-relative:paragraph;z-index:2896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Классицизм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0" w:lineRule="atLeast"/>
        <w:ind w:left="874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5.8pt;height:131.9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205" w:lineRule="auto" w:before="0"/>
                    <w:ind w:left="135" w:right="452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44"/>
                      <w:sz w:val="28"/>
                    </w:rPr>
                    <w:t>Г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ладкие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</w:t>
                  </w:r>
                  <w:r>
                    <w:rPr>
                      <w:rFonts w:ascii="Montserrat Medium" w:hAnsi="Montserrat Medium"/>
                      <w:color w:val="313131"/>
                      <w:spacing w:val="-7"/>
                      <w:sz w:val="28"/>
                    </w:rPr>
                    <w:t>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ены с м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лдингами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поясами.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Тканевые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обои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13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с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цветочными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мотивами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58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или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вертикальными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полосами.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5" w:right="634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Цветовая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гамма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от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светлого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(кремового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бежевого)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2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до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оливкового.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60" w:bottom="0" w:left="260" w:right="360"/>
        </w:sectPr>
      </w:pPr>
    </w:p>
    <w:p>
      <w:pPr>
        <w:tabs>
          <w:tab w:pos="10483" w:val="left" w:leader="none"/>
        </w:tabs>
        <w:spacing w:line="683" w:lineRule="exact" w:before="0"/>
        <w:ind w:left="254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7.709610pt;margin-top:71.874855pt;width:676.8pt;height:333.15pt;mso-position-horizontal-relative:page;mso-position-vertical-relative:page;z-index:-39280" coordorigin="354,1437" coordsize="13536,6663">
            <v:shape style="position:absolute;left:354;top:1437;width:10354;height:6662" type="#_x0000_t75" stroked="false">
              <v:imagedata r:id="rId32" o:title=""/>
            </v:shape>
            <v:group style="position:absolute;left:692;top:1700;width:9679;height:6400" coordorigin="692,1700" coordsize="9679,6400">
              <v:shape style="position:absolute;left:692;top:1700;width:9679;height:6400" coordorigin="692,1700" coordsize="9679,6400" path="m692,1700l10371,1700,10371,8100,692,8100,692,1700xe" filled="true" fillcolor="#000000" stroked="false">
                <v:path arrowok="t"/>
                <v:fill type="solid"/>
              </v:shape>
              <v:shape style="position:absolute;left:692;top:1700;width:9679;height:6400" type="#_x0000_t75" stroked="false">
                <v:imagedata r:id="rId33" o:title=""/>
              </v:shape>
            </v:group>
            <v:group style="position:absolute;left:13842;top:2036;width:49;height:2279" coordorigin="13842,2036" coordsize="49,2279">
              <v:shape style="position:absolute;left:13842;top:2036;width:49;height:2279" coordorigin="13842,2036" coordsize="49,2279" path="m13842,2036l13890,2036,13890,4315,13842,4315,13842,2036xe" filled="true" fillcolor="#ffffff" stroked="false">
                <v:path arrowok="t"/>
                <v:fill type="solid"/>
              </v:shape>
            </v:group>
            <v:group style="position:absolute;left:8988;top:2036;width:4854;height:2279" coordorigin="8988,2036" coordsize="4854,2279">
              <v:shape style="position:absolute;left:8988;top:2036;width:4854;height:2279" coordorigin="8988,2036" coordsize="4854,2279" path="m8988,2036l13842,2036,13842,4315,8988,4315,8988,2036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78809pt;margin-top:6.999859pt;width:33.75pt;height:13.75pt;mso-position-horizontal-relative:page;mso-position-vertical-relative:paragraph;z-index:2968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2"/>
          <w:sz w:val="56"/>
          <w:highlight w:val="black"/>
        </w:rPr>
        <w:t>Классицизм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0" w:lineRule="atLeast"/>
        <w:ind w:left="874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3.95pt;height:113.9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154"/>
                    <w:ind w:left="134" w:right="511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Паркет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сложного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наборного</w:t>
                  </w:r>
                  <w:r>
                    <w:rPr>
                      <w:rFonts w:ascii="Montserrat Medium" w:hAnsi="Montserrat Medium"/>
                      <w:color w:val="313131"/>
                      <w:spacing w:val="2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рисунка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(модульный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или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современный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паркет).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4" w:right="95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Аксессуары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сдержанные,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но дорогие.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60" w:bottom="0" w:left="24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09pt;margin-top:0pt;width:601.3pt;height:405pt;mso-position-horizontal-relative:page;mso-position-vertical-relative:page;z-index:-39232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12455,0l12455,8100,9097,8100,9097,0,12455,0xe" filled="true" fillcolor="#e7344b" stroked="false">
                <v:path arrowok="t"/>
                <v:fill type="solid"/>
              </v:shape>
            </v:group>
            <v:group style="position:absolute;left:10296;top:3570;width:960;height:960" coordorigin="10296,3570" coordsize="960,960">
              <v:shape style="position:absolute;left:10296;top:3570;width:960;height:960" coordorigin="10296,3570" coordsize="960,960" path="m10296,3570l11256,3570,11256,4530,10296,4530,10296,3570xe" filled="true" fillcolor="#000000" stroked="false">
                <v:path arrowok="t"/>
                <v:fill type="solid"/>
              </v:shape>
              <v:shape style="position:absolute;left:10296;top:3570;width:960;height:960" type="#_x0000_t75" stroked="false">
                <v:imagedata r:id="rId22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0,664,7690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1"/>
          <w:sz w:val="56"/>
        </w:rPr>
        <w:t>Неоклассика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0151pt;margin-top:4.99993pt;width:33.75pt;height:13.75pt;mso-position-horizontal-relative:page;mso-position-vertical-relative:paragraph;z-index:3040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8.435501pt;margin-top:41.874306pt;width:532.050pt;height:333.15pt;mso-position-horizontal-relative:page;mso-position-vertical-relative:paragraph;z-index:-39160" coordorigin="369,837" coordsize="10641,6663">
            <v:shape style="position:absolute;left:369;top:837;width:10641;height:6662" type="#_x0000_t75" stroked="false">
              <v:imagedata r:id="rId34" o:title=""/>
            </v:shape>
            <v:group style="position:absolute;left:708;top:1100;width:9966;height:6400" coordorigin="708,1100" coordsize="9966,6400">
              <v:shape style="position:absolute;left:708;top:1100;width:9966;height:6400" coordorigin="708,1100" coordsize="9966,6400" path="m708,1100l10673,1100,10673,7500,708,7500,708,1100xe" filled="true" fillcolor="#000000" stroked="false">
                <v:path arrowok="t"/>
                <v:fill type="solid"/>
              </v:shape>
              <v:shape style="position:absolute;left:708;top:1100;width:9966;height:6400" type="#_x0000_t75" stroked="false">
                <v:imagedata r:id="rId35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Неоклассика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93.7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116"/>
                    <w:ind w:left="135" w:right="445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Минимальная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декоративная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отделка.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5" w:right="231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Использование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монохромных</w:t>
                  </w:r>
                  <w:r>
                    <w:rPr>
                      <w:rFonts w:ascii="Montserrat Medium" w:hAnsi="Montserrat Medium"/>
                      <w:color w:val="313131"/>
                      <w:spacing w:val="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спокойных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оттенков.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48pt;margin-top:71.874855pt;width:676pt;height:333.15pt;mso-position-horizontal-relative:page;mso-position-vertical-relative:page;z-index:3112" coordorigin="370,1437" coordsize="13520,6663">
            <v:shape style="position:absolute;left:370;top:1437;width:10338;height:6662" type="#_x0000_t75" stroked="false">
              <v:imagedata r:id="rId36" o:title=""/>
            </v:shape>
            <v:group style="position:absolute;left:708;top:1700;width:9664;height:6375" coordorigin="708,1700" coordsize="9664,6375">
              <v:shape style="position:absolute;left:708;top:1700;width:9664;height:6375" coordorigin="708,1700" coordsize="9664,6375" path="m708,1700l10371,1700,10371,8075,708,8075,708,1700xe" filled="true" fillcolor="#000000" stroked="false">
                <v:path arrowok="t"/>
                <v:fill type="solid"/>
              </v:shape>
              <v:shape style="position:absolute;left:708;top:1700;width:9663;height:6375" type="#_x0000_t75" stroked="false">
                <v:imagedata r:id="rId37" o:title=""/>
              </v:shape>
              <v:shape style="position:absolute;left:9036;top:1984;width:4854;height:2799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84"/>
                        <w:ind w:left="134" w:right="1363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Уместно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использовать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зеркала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картины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330" w:lineRule="exact" w:before="0"/>
                        <w:ind w:left="134" w:right="435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классических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рамах,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витражные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вставки,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камин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(имитацию),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плотные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шторы.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358" w:lineRule="exact" w:before="0"/>
                        <w:ind w:left="134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Высокий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плинтус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358" w:lineRule="exact" w:before="0"/>
                        <w:ind w:left="134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и (или)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потолочный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карниз.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78809pt;margin-top:4.999859pt;width:33.75pt;height:13.75pt;mso-position-horizontal-relative:page;mso-position-vertical-relative:paragraph;z-index:3136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Неоклассика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66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184" coordorigin="370,1438" coordsize="13520,6663">
            <v:shape style="position:absolute;left:370;top:1438;width:10439;height:6662" type="#_x0000_t75" stroked="false">
              <v:imagedata r:id="rId38" o:title=""/>
            </v:shape>
            <v:group style="position:absolute;left:708;top:1700;width:9765;height:6400" coordorigin="708,1700" coordsize="9765,6400">
              <v:shape style="position:absolute;left:708;top:1700;width:9765;height:6400" coordorigin="708,1700" coordsize="9765,6400" path="m708,1700l10472,1700,10472,8100,708,8100,708,1700xe" filled="true" fillcolor="#000000" stroked="false">
                <v:path arrowok="t"/>
                <v:fill type="solid"/>
              </v:shape>
              <v:shape style="position:absolute;left:708;top:1700;width:9764;height:6400" type="#_x0000_t75" stroked="false">
                <v:imagedata r:id="rId39" o:title=""/>
              </v:shape>
              <v:shape style="position:absolute;left:9036;top:1984;width:4854;height:2279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154"/>
                        <w:ind w:left="134" w:right="1198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Единство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пространства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с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отдельными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зонами,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330" w:lineRule="exact" w:before="0"/>
                        <w:ind w:left="134" w:right="523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центральной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композицией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4"/>
                          <w:sz w:val="28"/>
                        </w:rPr>
                        <w:t>которого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является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гостиная.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before="0"/>
                        <w:ind w:left="134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Пол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деревянный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(паркет).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208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Неоклассика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66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-38968" coordorigin="370,1438" coordsize="13520,6663">
            <v:shape style="position:absolute;left:370;top:1438;width:10485;height:6662" type="#_x0000_t75" stroked="false">
              <v:imagedata r:id="rId40" o:title=""/>
            </v:shape>
            <v:group style="position:absolute;left:708;top:1700;width:9811;height:6400" coordorigin="708,1700" coordsize="9811,6400">
              <v:shape style="position:absolute;left:708;top:1700;width:9811;height:6400" coordorigin="708,1700" coordsize="9811,6400" path="m708,1700l10518,1700,10518,8100,708,8100,708,1700xe" filled="true" fillcolor="#000000" stroked="false">
                <v:path arrowok="t"/>
                <v:fill type="solid"/>
              </v:shape>
              <v:shape style="position:absolute;left:708;top:1700;width:9810;height:6400" type="#_x0000_t75" stroked="false">
                <v:imagedata r:id="rId41" o:title=""/>
              </v:shape>
            </v:group>
            <v:group style="position:absolute;left:9036;top:1984;width:2;height:2394" coordorigin="9036,1984" coordsize="2,2394">
              <v:shape style="position:absolute;left:9036;top:1984;width:2;height:2394" coordorigin="9036,1984" coordsize="0,2394" path="m9036,1984l9036,4378,9036,1984xe" filled="true" fillcolor="#ffffff" stroked="false">
                <v:path arrowok="t"/>
                <v:fill type="solid"/>
              </v:shape>
            </v:group>
            <v:group style="position:absolute;left:9036;top:1989;width:4854;height:2394" coordorigin="9036,1989" coordsize="4854,2394">
              <v:shape style="position:absolute;left:9036;top:1989;width:4854;height:2394" coordorigin="9036,1989" coordsize="4854,2394" path="m9036,1989l13890,1989,13890,4383,9036,4383,9036,1989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280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Неоклассика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19.7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46"/>
                    <w:ind w:left="134" w:right="1255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В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28"/>
                    </w:rPr>
                    <w:t>отделке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стен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помимо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окрашивания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можно</w:t>
                  </w:r>
                  <w:r>
                    <w:rPr>
                      <w:rFonts w:ascii="Montserrat Medium" w:hAnsi="Montserrat Medium"/>
                      <w:color w:val="313131"/>
                      <w:spacing w:val="29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использовать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обои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с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вертикальными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полосами.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4" w:right="18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должно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быть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немного</w:t>
                  </w:r>
                  <w:r>
                    <w:rPr>
                      <w:rFonts w:ascii="Montserrat Medium" w:hAnsi="Montserrat Medium"/>
                      <w:color w:val="313131"/>
                      <w:spacing w:val="29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простых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форм.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62pt;margin-top:0pt;width:601.3pt;height:405pt;mso-position-horizontal-relative:page;mso-position-vertical-relative:page;z-index:-38920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9097,0l12455,0,12455,8100,9097,8100,9097,0xe" filled="true" fillcolor="#e7344c" stroked="false">
                <v:path arrowok="t"/>
                <v:fill type="solid"/>
              </v:shape>
            </v:group>
            <v:group style="position:absolute;left:10296;top:3570;width:960;height:960" coordorigin="10296,3570" coordsize="960,960">
              <v:shape style="position:absolute;left:10296;top:3570;width:960;height:960" coordorigin="10296,3570" coordsize="960,960" path="m10296,3570l11256,3570,11256,4530,10296,4530,10296,3570xe" filled="true" fillcolor="#000000" stroked="false">
                <v:path arrowok="t"/>
                <v:fill type="solid"/>
              </v:shape>
              <v:shape style="position:absolute;left:10296;top:3570;width:960;height:960" type="#_x0000_t75" stroked="false">
                <v:imagedata r:id="rId42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1,664,7691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4"/>
          <w:sz w:val="56"/>
        </w:rPr>
        <w:t>Ретро</w:t>
      </w:r>
      <w:r>
        <w:rPr>
          <w:rFonts w:ascii="Montserrat SemiBold" w:hAnsi="Montserrat SemiBold"/>
          <w:b/>
          <w:color w:val="313131"/>
          <w:sz w:val="56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</w:rPr>
        <w:t>стиль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1494pt;margin-top:5pt;width:33.75pt;height:13.75pt;mso-position-horizontal-relative:page;mso-position-vertical-relative:paragraph;z-index:3352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8.500984pt;margin-top:41.875004pt;width:528.5pt;height:333.15pt;mso-position-horizontal-relative:page;mso-position-vertical-relative:paragraph;z-index:-38848" coordorigin="370,838" coordsize="10570,6663">
            <v:shape style="position:absolute;left:370;top:838;width:10570;height:6662" type="#_x0000_t75" stroked="false">
              <v:imagedata r:id="rId43" o:title=""/>
            </v:shape>
            <v:group style="position:absolute;left:708;top:1100;width:9895;height:6400" coordorigin="708,1100" coordsize="9895,6400">
              <v:shape style="position:absolute;left:708;top:1100;width:9895;height:6400" coordorigin="708,1100" coordsize="9895,6400" path="m708,1100l10602,1100,10602,7500,708,7500,708,1100xe" filled="true" fillcolor="#000000" stroked="false">
                <v:path arrowok="t"/>
                <v:fill type="solid"/>
              </v:shape>
              <v:shape style="position:absolute;left:708;top:1100;width:9895;height:6400" type="#_x0000_t75" stroked="false">
                <v:imagedata r:id="rId44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Ретро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50.9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28"/>
                    <w:ind w:left="134" w:right="601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Спокойная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цветовая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гамма,</w:t>
                  </w:r>
                  <w:r>
                    <w:rPr>
                      <w:rFonts w:ascii="Montserrat Medium" w:hAnsi="Montserrat Medium"/>
                      <w:color w:val="313131"/>
                      <w:spacing w:val="27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яркие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цвета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возможны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как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акценты.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4" w:right="1768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Для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отделки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стен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используются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обои,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0"/>
                    <w:ind w:left="134" w:right="373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но с винтажной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мебелью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лучше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использовать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светлую</w:t>
                  </w:r>
                  <w:r>
                    <w:rPr>
                      <w:rFonts w:ascii="Montserrat Medium" w:hAnsi="Montserrat Medium"/>
                      <w:color w:val="313131"/>
                      <w:spacing w:val="27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краску.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424" coordorigin="370,1438" coordsize="13520,6663">
            <v:shape style="position:absolute;left:370;top:1438;width:10439;height:6662" type="#_x0000_t75" stroked="false">
              <v:imagedata r:id="rId38" o:title=""/>
            </v:shape>
            <v:group style="position:absolute;left:708;top:1700;width:9765;height:6400" coordorigin="708,1700" coordsize="9765,6400">
              <v:shape style="position:absolute;left:708;top:1700;width:9765;height:6400" coordorigin="708,1700" coordsize="9765,6400" path="m708,1700l10472,1700,10472,8100,708,8100,708,1700xe" filled="true" fillcolor="#000000" stroked="false">
                <v:path arrowok="t"/>
                <v:fill type="solid"/>
              </v:shape>
              <v:shape style="position:absolute;left:708;top:1700;width:9764;height:6400" type="#_x0000_t75" stroked="false">
                <v:imagedata r:id="rId45" o:title=""/>
              </v:shape>
              <v:shape style="position:absolute;left:9036;top:1984;width:4854;height:2105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67"/>
                        <w:ind w:left="134" w:right="79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качестве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декора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можно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использовать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бабушкин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сервиз,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старинные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музыкальные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шкатулки,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3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самовар,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часы с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кукушкой,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сундук.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448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Ретро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66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496" coordorigin="370,1438" coordsize="13520,6663">
            <v:shape style="position:absolute;left:370;top:1438;width:10439;height:6662" type="#_x0000_t75" stroked="false">
              <v:imagedata r:id="rId38" o:title=""/>
            </v:shape>
            <v:group style="position:absolute;left:708;top:1700;width:9765;height:6400" coordorigin="708,1700" coordsize="9765,6400">
              <v:shape style="position:absolute;left:708;top:1700;width:9765;height:6400" coordorigin="708,1700" coordsize="9765,6400" path="m708,1700l10472,1700,10472,8100,708,8100,708,1700xe" filled="true" fillcolor="#000000" stroked="false">
                <v:path arrowok="t"/>
                <v:fill type="solid"/>
              </v:shape>
              <v:shape style="position:absolute;left:708;top:1700;width:9764;height:6400" type="#_x0000_t75" stroked="false">
                <v:imagedata r:id="rId46" o:title=""/>
              </v:shape>
              <v:shape style="position:absolute;left:9036;top:1984;width:4854;height:2756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62"/>
                        <w:ind w:left="134" w:right="337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Живопись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также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хорошо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6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впишется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интерьер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ретро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3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стиле.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330" w:lineRule="exact" w:before="0"/>
                        <w:ind w:left="134" w:right="1301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Для освещения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можно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использовать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лампы и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8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торшеры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тканевых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абажурах.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520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Ретро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66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478" w:val="left" w:leader="none"/>
        </w:tabs>
        <w:spacing w:line="666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-38656" coordorigin="370,1438" coordsize="13520,6663">
            <v:shape style="position:absolute;left:370;top:1438;width:10518;height:6662" type="#_x0000_t75" stroked="false">
              <v:imagedata r:id="rId47" o:title=""/>
            </v:shape>
            <v:group style="position:absolute;left:708;top:1700;width:9843;height:6400" coordorigin="708,1700" coordsize="9843,6400">
              <v:shape style="position:absolute;left:708;top:1700;width:9843;height:6400" coordorigin="708,1700" coordsize="9843,6400" path="m708,1700l10550,1700,10550,8100,708,8100,708,1700xe" filled="true" fillcolor="#000000" stroked="false">
                <v:path arrowok="t"/>
                <v:fill type="solid"/>
              </v:shape>
              <v:shape style="position:absolute;left:708;top:1700;width:9843;height:6400" type="#_x0000_t75" stroked="false">
                <v:imagedata r:id="rId48" o:title=""/>
              </v:shape>
            </v:group>
            <v:group style="position:absolute;left:9036;top:1984;width:2;height:2756" coordorigin="9036,1984" coordsize="2,2756">
              <v:shape style="position:absolute;left:9036;top:1984;width:2;height:2756" coordorigin="9036,1984" coordsize="0,2756" path="m9036,1984l9036,4740,9036,1984xe" filled="true" fillcolor="#ffffff" stroked="false">
                <v:path arrowok="t"/>
                <v:fill type="solid"/>
              </v:shape>
            </v:group>
            <v:group style="position:absolute;left:9036;top:1984;width:4854;height:2756" coordorigin="9036,1984" coordsize="4854,2756">
              <v:shape style="position:absolute;left:9036;top:1984;width:4854;height:2756" coordorigin="9036,1984" coordsize="4854,2756" path="m9036,1984l13890,1984,13890,4740,9036,4740,9036,1984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592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4"/>
          <w:sz w:val="56"/>
          <w:highlight w:val="black"/>
        </w:rPr>
        <w:t>Ретро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37.8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62"/>
                    <w:ind w:left="134" w:right="722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Неуместно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использование</w:t>
                  </w:r>
                  <w:r>
                    <w:rPr>
                      <w:rFonts w:ascii="Montserrat Medium" w:hAnsi="Montserrat Medium"/>
                      <w:color w:val="313131"/>
                      <w:spacing w:val="27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натяжных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потолков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4" w:right="0" w:firstLine="0"/>
                    <w:jc w:val="both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точечных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светильников.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4" w:right="1002" w:firstLine="0"/>
                    <w:jc w:val="both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Пол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-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кафель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или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28"/>
                    </w:rPr>
                    <w:t>паркет.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Эффект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потертости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пола,</w:t>
                  </w:r>
                  <w:r>
                    <w:rPr>
                      <w:rFonts w:ascii="Montserrat Medium" w:hAnsi="Montserrat Medium"/>
                      <w:color w:val="313131"/>
                      <w:spacing w:val="30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как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28"/>
                    </w:rPr>
                    <w:t>будто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им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пользуются</w:t>
                  </w:r>
                  <w:r>
                    <w:rPr>
                      <w:rFonts w:ascii="Montserrat Medium" w:hAnsi="Montserrat Medium"/>
                      <w:color w:val="313131"/>
                      <w:spacing w:val="30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5"/>
                      <w:sz w:val="28"/>
                    </w:rPr>
                    <w:t>уже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30 </w:t>
                  </w:r>
                  <w:r>
                    <w:rPr>
                      <w:rFonts w:ascii="Montserrat Medium" w:hAnsi="Montserrat Medium"/>
                      <w:color w:val="313131"/>
                      <w:spacing w:val="-5"/>
                      <w:sz w:val="28"/>
                    </w:rPr>
                    <w:t>лет.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62pt;margin-top:0pt;width:601.3pt;height:405pt;mso-position-horizontal-relative:page;mso-position-vertical-relative:page;z-index:-38608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9097,0l12455,0,12455,8100,9097,8100,9097,0xe" filled="true" fillcolor="#e7344c" stroked="false">
                <v:path arrowok="t"/>
                <v:fill type="solid"/>
              </v:shape>
            </v:group>
            <v:group style="position:absolute;left:10296;top:3579;width:960;height:960" coordorigin="10296,3579" coordsize="960,960">
              <v:shape style="position:absolute;left:10296;top:3579;width:960;height:960" coordorigin="10296,3579" coordsize="960,960" path="m10296,3579l11256,3579,11256,4539,10296,4539,10296,3579xe" filled="true" fillcolor="#000000" stroked="false">
                <v:path arrowok="t"/>
                <v:fill type="solid"/>
              </v:shape>
              <v:shape style="position:absolute;left:10296;top:3579;width:960;height:960" type="#_x0000_t75" stroked="false">
                <v:imagedata r:id="rId49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1,664,7691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1"/>
          <w:sz w:val="56"/>
        </w:rPr>
        <w:t>Скандинавский</w:t>
      </w:r>
      <w:r>
        <w:rPr>
          <w:rFonts w:ascii="Montserrat SemiBold" w:hAnsi="Montserrat SemiBold"/>
          <w:b/>
          <w:color w:val="313131"/>
          <w:sz w:val="56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</w:rPr>
        <w:t>стиль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507" w:val="left" w:leader="none"/>
        </w:tabs>
        <w:spacing w:line="672" w:lineRule="exact" w:before="0"/>
        <w:ind w:left="277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1494pt;margin-top:5pt;width:33.75pt;height:13.75pt;mso-position-horizontal-relative:page;mso-position-vertical-relative:paragraph;z-index:3664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8.500984pt;margin-top:41.875004pt;width:519.6pt;height:333.15pt;mso-position-horizontal-relative:page;mso-position-vertical-relative:paragraph;z-index:-38536" coordorigin="370,838" coordsize="10392,6663">
            <v:shape style="position:absolute;left:370;top:838;width:10392;height:6662" type="#_x0000_t75" stroked="false">
              <v:imagedata r:id="rId50" o:title=""/>
            </v:shape>
            <v:group style="position:absolute;left:708;top:1100;width:9717;height:6400" coordorigin="708,1100" coordsize="9717,6400">
              <v:shape style="position:absolute;left:708;top:1100;width:9717;height:6400" coordorigin="708,1100" coordsize="9717,6400" path="m708,1100l10425,1100,10425,7500,708,7500,708,1100e" filled="true" fillcolor="#000000" stroked="false">
                <v:path arrowok="t"/>
                <v:fill type="solid"/>
              </v:shape>
              <v:shape style="position:absolute;left:708;top:1100;width:9717;height:6400" type="#_x0000_t75" stroked="false">
                <v:imagedata r:id="rId51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Скандинавский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41.4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98"/>
                    <w:ind w:left="134" w:right="311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Неуместны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затейливые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орнаменты 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большое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количество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пёстрых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принтов.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4" w:right="86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Большое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количество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источников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освещения: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потолочные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светильники,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торшеры,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бра.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507" w:val="left" w:leader="none"/>
        </w:tabs>
        <w:spacing w:line="672" w:lineRule="exact" w:before="0"/>
        <w:ind w:left="277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736" coordorigin="370,1438" coordsize="13520,6663">
            <v:shape style="position:absolute;left:370;top:1438;width:5282;height:6662" type="#_x0000_t75" stroked="false">
              <v:imagedata r:id="rId52" o:title=""/>
            </v:shape>
            <v:group style="position:absolute;left:708;top:1700;width:4608;height:6400" coordorigin="708,1700" coordsize="4608,6400">
              <v:shape style="position:absolute;left:708;top:1700;width:4608;height:6400" coordorigin="708,1700" coordsize="4608,6400" path="m708,1700l5315,1700,5315,8100,708,8100,708,1700xe" filled="true" fillcolor="#000000" stroked="false">
                <v:path arrowok="t"/>
                <v:fill type="solid"/>
              </v:shape>
              <v:shape style="position:absolute;left:708;top:1700;width:4607;height:6400" type="#_x0000_t75" stroked="false">
                <v:imagedata r:id="rId53" o:title=""/>
              </v:shape>
              <v:shape style="position:absolute;left:5253;top:1438;width:5542;height:6662" type="#_x0000_t75" stroked="false">
                <v:imagedata r:id="rId54" o:title=""/>
              </v:shape>
            </v:group>
            <v:group style="position:absolute;left:5590;top:1700;width:4868;height:6400" coordorigin="5590,1700" coordsize="4868,6400">
              <v:shape style="position:absolute;left:5590;top:1700;width:4868;height:6400" coordorigin="5590,1700" coordsize="4868,6400" path="m5590,1700l10458,1700,10458,8100,5590,8100,5590,1700xe" filled="true" fillcolor="#000000" stroked="false">
                <v:path arrowok="t"/>
                <v:fill type="solid"/>
              </v:shape>
              <v:shape style="position:absolute;left:5590;top:1700;width:4867;height:6400" type="#_x0000_t75" stroked="false">
                <v:imagedata r:id="rId55" o:title=""/>
              </v:shape>
              <v:shape style="position:absolute;left:9036;top:1984;width:4854;height:3018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193"/>
                        <w:ind w:left="134" w:right="279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Большое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количество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светлой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древесины с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естественным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2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рисунком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(не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только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на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полу).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330" w:lineRule="exact" w:before="0"/>
                        <w:ind w:left="134" w:right="702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Большое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количество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8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естественного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света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из-за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большого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количества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окон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6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или площади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остекления.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760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Скандинавский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72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507" w:val="left" w:leader="none"/>
        </w:tabs>
        <w:spacing w:line="672" w:lineRule="exact" w:before="0"/>
        <w:ind w:left="277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808" coordorigin="370,1438" coordsize="13520,6663">
            <v:shape style="position:absolute;left:370;top:1438;width:5222;height:6662" type="#_x0000_t75" stroked="false">
              <v:imagedata r:id="rId56" o:title=""/>
            </v:shape>
            <v:group style="position:absolute;left:708;top:1700;width:4548;height:6372" coordorigin="708,1700" coordsize="4548,6372">
              <v:shape style="position:absolute;left:708;top:1700;width:4548;height:6372" coordorigin="708,1700" coordsize="4548,6372" path="m708,1700l5255,1700,5255,8071,708,8071,708,1700xe" filled="true" fillcolor="#000000" stroked="false">
                <v:path arrowok="t"/>
                <v:fill type="solid"/>
              </v:shape>
              <v:shape style="position:absolute;left:708;top:1700;width:4547;height:6371" type="#_x0000_t75" stroked="false">
                <v:imagedata r:id="rId57" o:title=""/>
              </v:shape>
              <v:shape style="position:absolute;left:5192;top:1438;width:5285;height:6662" type="#_x0000_t75" stroked="false">
                <v:imagedata r:id="rId52" o:title=""/>
              </v:shape>
            </v:group>
            <v:group style="position:absolute;left:5530;top:1700;width:4610;height:6400" coordorigin="5530,1700" coordsize="4610,6400">
              <v:shape style="position:absolute;left:5530;top:1700;width:4610;height:6400" coordorigin="5530,1700" coordsize="4610,6400" path="m5530,1700l10139,1700,10139,8100,5530,8100,5530,1700xe" filled="true" fillcolor="#000000" stroked="false">
                <v:path arrowok="t"/>
                <v:fill type="solid"/>
              </v:shape>
              <v:shape style="position:absolute;left:5530;top:1700;width:4610;height:6400" type="#_x0000_t75" stroked="false">
                <v:imagedata r:id="rId58" o:title=""/>
              </v:shape>
              <v:shape style="position:absolute;left:9036;top:1984;width:4854;height:2554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126"/>
                        <w:ind w:left="134" w:right="262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Не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используются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слишком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яркие или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темные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цвета,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основной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цвет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стен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потолка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340" w:lineRule="exact" w:before="0"/>
                        <w:ind w:left="134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—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белый.</w:t>
                      </w:r>
                      <w:r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r>
                    </w:p>
                    <w:p>
                      <w:pPr>
                        <w:spacing w:line="240" w:lineRule="auto" w:before="10"/>
                        <w:rPr>
                          <w:rFonts w:ascii="Times New Roman" w:hAnsi="Times New Roman" w:cs="Times New Roman" w:eastAsia="Times New Roman"/>
                          <w:sz w:val="27"/>
                          <w:szCs w:val="27"/>
                        </w:rPr>
                      </w:pPr>
                    </w:p>
                    <w:p>
                      <w:pPr>
                        <w:spacing w:line="330" w:lineRule="exact" w:before="0"/>
                        <w:ind w:left="134" w:right="722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Мебель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простая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по форме,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8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но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лёгкая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изящная.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832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Скандинавский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72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507" w:val="left" w:leader="none"/>
        </w:tabs>
        <w:spacing w:line="672" w:lineRule="exact" w:before="0"/>
        <w:ind w:left="277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3880" coordorigin="370,1438" coordsize="13520,6663">
            <v:shape style="position:absolute;left:370;top:1438;width:10469;height:6662" type="#_x0000_t75" stroked="false">
              <v:imagedata r:id="rId59" o:title=""/>
            </v:shape>
            <v:group style="position:absolute;left:708;top:1700;width:9795;height:6400" coordorigin="708,1700" coordsize="9795,6400">
              <v:shape style="position:absolute;left:708;top:1700;width:9795;height:6400" coordorigin="708,1700" coordsize="9795,6400" path="m708,1700l10502,1700,10502,8100,708,8100,708,1700xe" filled="true" fillcolor="#000000" stroked="false">
                <v:path arrowok="t"/>
                <v:fill type="solid"/>
              </v:shape>
              <v:shape style="position:absolute;left:708;top:1700;width:9794;height:6400" type="#_x0000_t75" stroked="false">
                <v:imagedata r:id="rId60" o:title=""/>
              </v:shape>
              <v:shape style="position:absolute;left:9036;top:1984;width:4854;height:3266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152"/>
                        <w:ind w:left="134" w:right="174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Аксессуаров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немного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 они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5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должны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быть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функциональны.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В основном для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украшения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интерьеров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применяют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6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живые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растения.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330" w:lineRule="exact" w:before="0"/>
                        <w:ind w:left="134" w:right="349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Ковры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используют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пушистые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8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однотонные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или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плетёные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30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цветные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полосатые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циновки.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904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Скандинавский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72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600" w:bottom="0" w:left="260" w:right="400"/>
        </w:sectPr>
      </w:pPr>
    </w:p>
    <w:p>
      <w:pPr>
        <w:tabs>
          <w:tab w:pos="10507" w:val="left" w:leader="none"/>
        </w:tabs>
        <w:spacing w:line="672" w:lineRule="exact" w:before="0"/>
        <w:ind w:left="277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41.875004pt;width:523.5pt;height:333.15pt;mso-position-horizontal-relative:page;mso-position-vertical-relative:paragraph;z-index:-38272" coordorigin="370,838" coordsize="10470,6663">
            <v:shape style="position:absolute;left:370;top:838;width:10469;height:6662" type="#_x0000_t75" stroked="false">
              <v:imagedata r:id="rId59" o:title=""/>
            </v:shape>
            <v:group style="position:absolute;left:708;top:1100;width:9795;height:6400" coordorigin="708,1100" coordsize="9795,6400">
              <v:shape style="position:absolute;left:708;top:1100;width:9795;height:6400" coordorigin="708,1100" coordsize="9795,6400" path="m708,1100l10502,1100,10502,7500,708,7500,708,1100e" filled="true" fillcolor="#000000" stroked="false">
                <v:path arrowok="t"/>
                <v:fill type="solid"/>
              </v:shape>
              <v:shape style="position:absolute;left:708;top:1100;width:9794;height:6400" type="#_x0000_t75" stroked="false">
                <v:imagedata r:id="rId61" o:title=""/>
              </v:shape>
            </v:group>
            <w10:wrap type="none"/>
          </v:group>
        </w:pict>
      </w:r>
      <w:r>
        <w:rPr/>
        <w:pict>
          <v:group style="position:absolute;margin-left:660.781494pt;margin-top:5pt;width:33.75pt;height:13.75pt;mso-position-horizontal-relative:page;mso-position-vertical-relative:paragraph;z-index:3976" coordorigin="13216,100" coordsize="675,275">
            <v:group style="position:absolute;left:13216;top:100;width:675;height:275" coordorigin="13216,100" coordsize="675,275">
              <v:shape style="position:absolute;left:13216;top:100;width:675;height:275" coordorigin="13216,100" coordsize="675,275" path="m13216,100l13890,100,13890,374,13216,374,13216,100xe" filled="true" fillcolor="#000000" stroked="false">
                <v:path arrowok="t"/>
                <v:fill type="solid"/>
              </v:shape>
              <v:shape style="position:absolute;left:13216;top:10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Скандинавский </w:t>
      </w:r>
      <w:r>
        <w:rPr>
          <w:rFonts w:ascii="Times New Roman" w:hAnsi="Times New Roman"/>
          <w:color w:val="313131"/>
          <w:spacing w:val="-1"/>
          <w:sz w:val="56"/>
          <w:highlight w:val="black"/>
        </w:rPr>
      </w:r>
      <w:r>
        <w:rPr>
          <w:rFonts w:ascii="Montserrat SemiBold" w:hAnsi="Montserrat SemiBold"/>
          <w:b/>
          <w:color w:val="313131"/>
          <w:spacing w:val="-1"/>
          <w:sz w:val="56"/>
          <w:highlight w:val="black"/>
        </w:rPr>
        <w:t>стиль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32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169"/>
                    <w:ind w:left="134" w:right="476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Сложные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конструкции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потолков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не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используются.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4" w:right="476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Удобные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системы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хранения,</w:t>
                  </w:r>
                  <w:r>
                    <w:rPr>
                      <w:rFonts w:ascii="Montserrat Medium" w:hAnsi="Montserrat Medium"/>
                      <w:color w:val="313131"/>
                      <w:spacing w:val="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которые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позволяют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поддерживать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порядок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в доме.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600" w:bottom="0" w:left="26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62pt;margin-top:0pt;width:601.3pt;height:405pt;mso-position-horizontal-relative:page;mso-position-vertical-relative:page;z-index:-38224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9097,0l12455,0,12455,8100,9097,8100,9097,0xe" filled="true" fillcolor="#e7344c" stroked="false">
                <v:path arrowok="t"/>
                <v:fill type="solid"/>
              </v:shape>
            </v:group>
            <v:group style="position:absolute;left:10296;top:3579;width:960;height:960" coordorigin="10296,3579" coordsize="960,960">
              <v:shape style="position:absolute;left:10296;top:3579;width:960;height:960" coordorigin="10296,3579" coordsize="960,960" path="m10296,3579l11256,3579,11256,4539,10296,4539,10296,3579xe" filled="true" fillcolor="#000000" stroked="false">
                <v:path arrowok="t"/>
                <v:fill type="solid"/>
              </v:shape>
              <v:shape style="position:absolute;left:10296;top:3579;width:960;height:960" type="#_x0000_t75" stroked="false">
                <v:imagedata r:id="rId62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1,664,7691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3"/>
          <w:sz w:val="56"/>
        </w:rPr>
        <w:t>Лофт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521" w:val="left" w:leader="none"/>
        </w:tabs>
        <w:spacing w:line="678" w:lineRule="exact" w:before="0"/>
        <w:ind w:left="29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660.781494pt;margin-top:6pt;width:33.75pt;height:13.75pt;mso-position-horizontal-relative:page;mso-position-vertical-relative:paragraph;z-index:4024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18.500984pt;margin-top:71.875pt;width:676pt;height:333.15pt;mso-position-horizontal-relative:page;mso-position-vertical-relative:page;z-index:4072" coordorigin="370,1438" coordsize="13520,6663">
            <v:shape style="position:absolute;left:370;top:1438;width:5082;height:6662" type="#_x0000_t75" stroked="false">
              <v:imagedata r:id="rId63" o:title=""/>
            </v:shape>
            <v:group style="position:absolute;left:708;top:1700;width:4407;height:6400" coordorigin="708,1700" coordsize="4407,6400">
              <v:shape style="position:absolute;left:708;top:1700;width:4407;height:6400" coordorigin="708,1700" coordsize="4407,6400" path="m708,1700l5114,1700,5114,8100,708,8100,708,1700xe" filled="true" fillcolor="#000000" stroked="false">
                <v:path arrowok="t"/>
                <v:fill type="solid"/>
              </v:shape>
              <v:shape style="position:absolute;left:708;top:1700;width:4407;height:6400" type="#_x0000_t75" stroked="false">
                <v:imagedata r:id="rId64" o:title=""/>
              </v:shape>
              <v:shape style="position:absolute;left:5005;top:1438;width:5082;height:6662" type="#_x0000_t75" stroked="false">
                <v:imagedata r:id="rId63" o:title=""/>
              </v:shape>
            </v:group>
            <v:group style="position:absolute;left:5342;top:1700;width:4407;height:6400" coordorigin="5342,1700" coordsize="4407,6400">
              <v:shape style="position:absolute;left:5342;top:1700;width:4407;height:6400" coordorigin="5342,1700" coordsize="4407,6400" path="m5342,1700l9749,1700,9749,8100,5342,8100,5342,1700xe" filled="true" fillcolor="#000000" stroked="false">
                <v:path arrowok="t"/>
                <v:fill type="solid"/>
              </v:shape>
              <v:shape style="position:absolute;left:5342;top:1700;width:4407;height:6400" type="#_x0000_t75" stroked="false">
                <v:imagedata r:id="rId65" o:title=""/>
              </v:shape>
              <v:shape style="position:absolute;left:8764;top:1984;width:5127;height:2983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176"/>
                        <w:ind w:left="135" w:right="186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Индустриальные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черты: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кирпичная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кладка,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грубая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штукатурка,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бетон,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чугунные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батареи,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выставленные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напоказ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35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инженерные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коммуникации.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330" w:lineRule="exact" w:before="0"/>
                        <w:ind w:left="135" w:right="16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Огромные окна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без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какого-либо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оформления.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Лофт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78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521" w:val="left" w:leader="none"/>
        </w:tabs>
        <w:spacing w:line="678" w:lineRule="exact" w:before="0"/>
        <w:ind w:left="29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.05pt;height:333.15pt;mso-position-horizontal-relative:page;mso-position-vertical-relative:page;z-index:-38104" coordorigin="370,1438" coordsize="13521,6663">
            <v:shape style="position:absolute;left:370;top:1438;width:10327;height:6662" type="#_x0000_t75" stroked="false">
              <v:imagedata r:id="rId66" o:title=""/>
            </v:shape>
            <v:group style="position:absolute;left:708;top:1700;width:9653;height:6400" coordorigin="708,1700" coordsize="9653,6400">
              <v:shape style="position:absolute;left:708;top:1700;width:9653;height:6400" coordorigin="708,1700" coordsize="9653,6400" path="m708,1700l10360,1700,10360,8100,708,8100,708,1700xe" filled="true" fillcolor="#000000" stroked="false">
                <v:path arrowok="t"/>
                <v:fill type="solid"/>
              </v:shape>
              <v:shape style="position:absolute;left:708;top:1700;width:9652;height:6400" type="#_x0000_t75" stroked="false">
                <v:imagedata r:id="rId67" o:title=""/>
              </v:shape>
            </v:group>
            <v:group style="position:absolute;left:9426;top:1984;width:2;height:3096" coordorigin="9426,1984" coordsize="2,3096">
              <v:shape style="position:absolute;left:9426;top:1984;width:2;height:3096" coordorigin="9426,1984" coordsize="1,3096" path="m9426,1984l9426,5080,9426,1984xe" filled="true" fillcolor="#ffffff" stroked="false">
                <v:path arrowok="t"/>
                <v:fill type="solid"/>
              </v:shape>
            </v:group>
            <v:group style="position:absolute;left:9426;top:1984;width:4464;height:3096" coordorigin="9426,1984" coordsize="4464,3096">
              <v:shape style="position:absolute;left:9426;top:1984;width:4464;height:3096" coordorigin="9426,1984" coordsize="4464,3096" path="m9426,1984l13890,1984,13890,5080,9426,5080,9426,1984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144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Лофт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916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23.2pt;height:154.8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67"/>
                    <w:ind w:left="135" w:right="1267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Аксессуары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яркие,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но не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перебивают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промышленный вид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помещения.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5" w:right="391" w:firstLine="0"/>
                    <w:jc w:val="both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Контраст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необработанных</w:t>
                  </w:r>
                  <w:r>
                    <w:rPr>
                      <w:rFonts w:ascii="Montserrat Medium" w:hAnsi="Montserrat Medium"/>
                      <w:color w:val="313131"/>
                      <w:spacing w:val="30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строительных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материалов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современных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чистых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изящных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поверхностей.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521" w:val="left" w:leader="none"/>
        </w:tabs>
        <w:spacing w:line="678" w:lineRule="exact" w:before="0"/>
        <w:ind w:left="29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.05pt;height:333.15pt;mso-position-horizontal-relative:page;mso-position-vertical-relative:page;z-index:-38032" coordorigin="370,1438" coordsize="13521,6663">
            <v:shape style="position:absolute;left:370;top:1438;width:10280;height:6662" type="#_x0000_t75" stroked="false">
              <v:imagedata r:id="rId68" o:title=""/>
            </v:shape>
            <v:group style="position:absolute;left:708;top:1700;width:9605;height:6400" coordorigin="708,1700" coordsize="9605,6400">
              <v:shape style="position:absolute;left:708;top:1700;width:9605;height:6400" coordorigin="708,1700" coordsize="9605,6400" path="m708,1700l10312,1700,10312,8100,708,8100,708,1700xe" filled="true" fillcolor="#000000" stroked="false">
                <v:path arrowok="t"/>
                <v:fill type="solid"/>
              </v:shape>
              <v:shape style="position:absolute;left:708;top:1700;width:9605;height:6400" type="#_x0000_t75" stroked="false">
                <v:imagedata r:id="rId69" o:title=""/>
              </v:shape>
            </v:group>
            <v:group style="position:absolute;left:9257;top:1984;width:2;height:3233" coordorigin="9257,1984" coordsize="2,3233">
              <v:shape style="position:absolute;left:9257;top:1984;width:2;height:3233" coordorigin="9257,1984" coordsize="1,3233" path="m9257,1984l9257,1984,9257,5217,9257,5217,9257,1984xe" filled="true" fillcolor="#ffffff" stroked="false">
                <v:path arrowok="t"/>
                <v:fill type="solid"/>
              </v:shape>
            </v:group>
            <v:group style="position:absolute;left:9257;top:1984;width:4634;height:3233" coordorigin="9257,1984" coordsize="4634,3233">
              <v:shape style="position:absolute;left:9257;top:1984;width:4634;height:3233" coordorigin="9257,1984" coordsize="4634,3233" path="m9257,1984l13890,1984,13890,5217,9257,5217,9257,1984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216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Лофт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99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31.7pt;height:161.6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136"/>
                    <w:ind w:left="135" w:right="784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Открытая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планировка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без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деления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на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комнаты.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5" w:right="246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Цветовая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гамма: умеренный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коричневый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серый.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5" w:right="679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от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современной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до антикварной,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от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яркой</w:t>
                  </w:r>
                  <w:r>
                    <w:rPr>
                      <w:rFonts w:ascii="Montserrat Medium" w:hAnsi="Montserrat Medium"/>
                      <w:color w:val="313131"/>
                      <w:spacing w:val="20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до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приглушенной.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521" w:val="left" w:leader="none"/>
        </w:tabs>
        <w:spacing w:line="678" w:lineRule="exact" w:before="0"/>
        <w:ind w:left="292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42.875004pt;width:530.65pt;height:333.15pt;mso-position-horizontal-relative:page;mso-position-vertical-relative:paragraph;z-index:-37960" coordorigin="370,858" coordsize="10613,6663">
            <v:shape style="position:absolute;left:370;top:858;width:10613;height:6662" type="#_x0000_t75" stroked="false">
              <v:imagedata r:id="rId70" o:title=""/>
            </v:shape>
            <v:group style="position:absolute;left:708;top:1120;width:9938;height:6400" coordorigin="708,1120" coordsize="9938,6400">
              <v:shape style="position:absolute;left:708;top:1120;width:9938;height:6400" coordorigin="708,1120" coordsize="9938,6400" path="m708,1120l10645,1120,10645,7520,708,7520,708,1120xe" filled="true" fillcolor="#000000" stroked="false">
                <v:path arrowok="t"/>
                <v:fill type="solid"/>
              </v:shape>
              <v:shape style="position:absolute;left:708;top:1120;width:9938;height:6400" type="#_x0000_t75" stroked="false">
                <v:imagedata r:id="rId71" o:title="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288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Лофт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25.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104"/>
                    <w:ind w:left="134" w:right="468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Материалы: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28"/>
                    </w:rPr>
                    <w:t>бетон,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кирпич,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белые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стены,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деревянный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пол,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стекло,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хромированные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детали.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4" w:right="524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Уместно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использовать</w:t>
                  </w:r>
                  <w:r>
                    <w:rPr>
                      <w:rFonts w:ascii="Montserrat Medium" w:hAnsi="Montserrat Medium"/>
                      <w:color w:val="313131"/>
                      <w:spacing w:val="2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сочетания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нового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старого.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62pt;margin-top:0pt;width:601.3pt;height:405pt;mso-position-horizontal-relative:page;mso-position-vertical-relative:page;z-index:-37912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9097,0l12455,0,12455,8100,9097,8100,9097,0xe" filled="true" fillcolor="#e7344c" stroked="false">
                <v:path arrowok="t"/>
                <v:fill type="solid"/>
              </v:shape>
            </v:group>
            <v:group style="position:absolute;left:10296;top:3579;width:960;height:960" coordorigin="10296,3579" coordsize="960,960">
              <v:shape style="position:absolute;left:10296;top:3579;width:960;height:960" coordorigin="10296,3579" coordsize="960,960" path="m10296,3579l11256,3579,11256,4539,10296,4539,10296,3579xe" filled="true" fillcolor="#000000" stroked="false">
                <v:path arrowok="t"/>
                <v:fill type="solid"/>
              </v:shape>
              <v:shape style="position:absolute;left:10296;top:3579;width:960;height:960" type="#_x0000_t75" stroked="false">
                <v:imagedata r:id="rId22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1,664,7691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696" w:lineRule="exact" w:before="0"/>
        <w:ind w:left="114" w:right="0" w:firstLine="0"/>
        <w:jc w:val="left"/>
        <w:rPr>
          <w:rFonts w:ascii="Montserrat SemiBold" w:hAnsi="Montserrat SemiBold" w:cs="Montserrat SemiBold" w:eastAsia="Montserrat SemiBold"/>
          <w:sz w:val="56"/>
          <w:szCs w:val="56"/>
        </w:rPr>
      </w:pPr>
      <w:r>
        <w:rPr>
          <w:rFonts w:ascii="Montserrat SemiBold" w:hAnsi="Montserrat SemiBold"/>
          <w:b/>
          <w:color w:val="313131"/>
          <w:spacing w:val="-3"/>
          <w:sz w:val="56"/>
        </w:rPr>
        <w:t>Контемпорари</w:t>
      </w:r>
      <w:r>
        <w:rPr>
          <w:rFonts w:ascii="Montserrat SemiBold" w:hAnsi="Montserrat SemiBold"/>
          <w:sz w:val="56"/>
        </w:rPr>
      </w:r>
    </w:p>
    <w:p>
      <w:pPr>
        <w:spacing w:after="0" w:line="696" w:lineRule="exact"/>
        <w:jc w:val="left"/>
        <w:rPr>
          <w:rFonts w:ascii="Montserrat SemiBold" w:hAnsi="Montserrat SemiBold" w:cs="Montserrat SemiBold" w:eastAsia="Montserrat SemiBold"/>
          <w:sz w:val="56"/>
          <w:szCs w:val="56"/>
        </w:rPr>
        <w:sectPr>
          <w:pgSz w:w="14400" w:h="8100" w:orient="landscape"/>
          <w:pgMar w:top="720" w:bottom="280" w:left="540" w:right="206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4360" coordorigin="370,1438" coordsize="13520,6663">
            <v:shape style="position:absolute;left:370;top:1438;width:9056;height:6662" type="#_x0000_t75" stroked="false">
              <v:imagedata r:id="rId72" o:title=""/>
            </v:shape>
            <v:group style="position:absolute;left:708;top:1700;width:8381;height:6400" coordorigin="708,1700" coordsize="8381,6400">
              <v:shape style="position:absolute;left:708;top:1700;width:8381;height:6400" coordorigin="708,1700" coordsize="8381,6400" path="m708,1700l9088,1700,9088,8100,708,8100,708,1700xe" filled="true" fillcolor="#000000" stroked="false">
                <v:path arrowok="t"/>
                <v:fill type="solid"/>
              </v:shape>
              <v:shape style="position:absolute;left:708;top:1700;width:8381;height:6400" type="#_x0000_t75" stroked="false">
                <v:imagedata r:id="rId73" o:title=""/>
              </v:shape>
              <v:shape style="position:absolute;left:7699;top:1984;width:6192;height:3381" type="#_x0000_t202" filled="true" fillcolor="#000000" stroked="false">
                <v:textbox inset="0,0,0,0">
                  <w:txbxContent>
                    <w:p>
                      <w:pPr>
                        <w:spacing w:line="330" w:lineRule="exact" w:before="210"/>
                        <w:ind w:left="135" w:right="357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Цветовая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палитра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для фона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8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нейтральная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(белый,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бежевый,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серый,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4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коричневый,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кремовый).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4"/>
                          <w:sz w:val="28"/>
                        </w:rPr>
                        <w:t>Это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база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330" w:lineRule="exact" w:before="0"/>
                        <w:ind w:left="135" w:right="417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для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цветовых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акцентов,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которые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29"/>
                          <w:sz w:val="28"/>
                        </w:rPr>
                        <w:t>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3"/>
                          <w:sz w:val="28"/>
                        </w:rPr>
                        <w:t>появляются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текстиле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и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2"/>
                          <w:sz w:val="28"/>
                        </w:rPr>
                        <w:t>аксессуарах.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330" w:lineRule="exact" w:before="0"/>
                        <w:ind w:left="135" w:right="417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Задача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дополнительных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элементов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 —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25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создать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2"/>
                          <w:sz w:val="28"/>
                          <w:szCs w:val="28"/>
                        </w:rPr>
                        <w:t>уют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 и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позитивный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z w:val="28"/>
                          <w:szCs w:val="28"/>
                        </w:rPr>
                        <w:t> </w:t>
                      </w:r>
                      <w:r>
                        <w:rPr>
                          <w:rFonts w:ascii="Montserrat Medium" w:hAnsi="Montserrat Medium" w:cs="Montserrat Medium" w:eastAsia="Montserrat Medium"/>
                          <w:color w:val="313131"/>
                          <w:spacing w:val="-1"/>
                          <w:sz w:val="28"/>
                          <w:szCs w:val="28"/>
                        </w:rPr>
                        <w:t>настрой</w:t>
                      </w:r>
                      <w:r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r>
                    </w:p>
                    <w:p>
                      <w:pPr>
                        <w:spacing w:line="340" w:lineRule="exact" w:before="0"/>
                        <w:ind w:left="135" w:right="0" w:firstLine="0"/>
                        <w:jc w:val="left"/>
                        <w:rPr>
                          <w:rFonts w:ascii="Montserrat Medium" w:hAnsi="Montserrat Medium" w:cs="Montserrat Medium" w:eastAsia="Montserrat Medium"/>
                          <w:sz w:val="28"/>
                          <w:szCs w:val="28"/>
                        </w:rPr>
                      </w:pP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в </w:t>
                      </w:r>
                      <w:r>
                        <w:rPr>
                          <w:rFonts w:ascii="Montserrat Medium" w:hAnsi="Montserrat Medium"/>
                          <w:color w:val="313131"/>
                          <w:spacing w:val="-1"/>
                          <w:sz w:val="28"/>
                        </w:rPr>
                        <w:t>невыразительном</w:t>
                      </w:r>
                      <w:r>
                        <w:rPr>
                          <w:rFonts w:ascii="Montserrat Medium" w:hAnsi="Montserrat Medium"/>
                          <w:color w:val="313131"/>
                          <w:sz w:val="28"/>
                        </w:rPr>
                        <w:t> помещении.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</w:r>
                    </w:p>
                  </w:txbxContent>
                </v:textbox>
                <v:fill type="solid"/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384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after="0" w:line="678" w:lineRule="exact"/>
        <w:jc w:val="left"/>
        <w:rPr>
          <w:rFonts w:ascii="Times New Roman" w:hAnsi="Times New Roman" w:cs="Times New Roman" w:eastAsia="Times New Roman"/>
          <w:sz w:val="56"/>
          <w:szCs w:val="56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2.625pt;width:676pt;height:332.4pt;mso-position-horizontal-relative:page;mso-position-vertical-relative:page;z-index:-37792" coordorigin="370,1453" coordsize="13520,6648">
            <v:shape style="position:absolute;left:370;top:1453;width:10506;height:6647" type="#_x0000_t75" stroked="false">
              <v:imagedata r:id="rId74" o:title=""/>
            </v:shape>
            <v:group style="position:absolute;left:708;top:1700;width:9832;height:6400" coordorigin="708,1700" coordsize="9832,6400">
              <v:shape style="position:absolute;left:708;top:1700;width:9832;height:6400" coordorigin="708,1700" coordsize="9832,6400" path="m708,1700l10539,1700,10539,8100,708,8100,708,1700xe" filled="true" fillcolor="#000000" stroked="false">
                <v:path arrowok="t"/>
                <v:fill type="solid"/>
              </v:shape>
              <v:shape style="position:absolute;left:708;top:1700;width:9831;height:6400" type="#_x0000_t75" stroked="false">
                <v:imagedata r:id="rId75" o:title=""/>
              </v:shape>
            </v:group>
            <v:group style="position:absolute;left:13842;top:1984;width:49;height:2380" coordorigin="13842,1984" coordsize="49,2380">
              <v:shape style="position:absolute;left:13842;top:1984;width:49;height:2380" coordorigin="13842,1984" coordsize="49,2380" path="m13842,1984l13890,1984,13890,4363,13842,4363,13842,1984xe" filled="true" fillcolor="#ffffff" stroked="false">
                <v:path arrowok="t"/>
                <v:fill type="solid"/>
              </v:shape>
            </v:group>
            <v:group style="position:absolute;left:8988;top:1985;width:4854;height:2380" coordorigin="8988,1985" coordsize="4854,2380">
              <v:shape style="position:absolute;left:8988;top:1985;width:4854;height:2380" coordorigin="8988,1985" coordsize="4854,2380" path="m8988,1985l13842,1985,13842,4364,8988,4364,8988,1985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456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72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3.95pt;height:119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204"/>
                    <w:ind w:left="134" w:right="172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Очевидная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функциональность</w:t>
                  </w:r>
                  <w:r>
                    <w:rPr>
                      <w:rFonts w:ascii="Montserrat Medium" w:hAnsi="Montserrat Medium"/>
                      <w:color w:val="313131"/>
                      <w:spacing w:val="2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основных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предметов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интерьера.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8"/>
                      <w:szCs w:val="28"/>
                    </w:rPr>
                  </w:pPr>
                </w:p>
                <w:p>
                  <w:pPr>
                    <w:spacing w:line="330" w:lineRule="exact" w:before="0"/>
                    <w:ind w:left="134" w:right="1735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Ясная 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лаконичная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планировка.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pt;width:676pt;height:333.15pt;mso-position-horizontal-relative:page;mso-position-vertical-relative:page;z-index:-37720" coordorigin="370,1438" coordsize="13520,6663">
            <v:shape style="position:absolute;left:370;top:1438;width:10487;height:6662" type="#_x0000_t75" stroked="false">
              <v:imagedata r:id="rId40" o:title=""/>
            </v:shape>
            <v:group style="position:absolute;left:708;top:1700;width:9813;height:6400" coordorigin="708,1700" coordsize="9813,6400">
              <v:shape style="position:absolute;left:708;top:1700;width:9813;height:6400" coordorigin="708,1700" coordsize="9813,6400" path="m708,1700l10520,1700,10520,8100,708,8100,708,1700e" filled="true" fillcolor="#000000" stroked="false">
                <v:path arrowok="t"/>
                <v:fill type="solid"/>
              </v:shape>
              <v:shape style="position:absolute;left:708;top:1700;width:9812;height:6400" type="#_x0000_t75" stroked="false">
                <v:imagedata r:id="rId76" o:title=""/>
              </v:shape>
            </v:group>
            <v:group style="position:absolute;left:9036;top:1984;width:2;height:2626" coordorigin="9036,1984" coordsize="2,2626">
              <v:shape style="position:absolute;left:9036;top:1984;width:2;height:2626" coordorigin="9036,1984" coordsize="0,2626" path="m9036,1984l9036,4610,9036,1984xe" filled="true" fillcolor="#ffffff" stroked="false">
                <v:path arrowok="t"/>
                <v:fill type="solid"/>
              </v:shape>
            </v:group>
            <v:group style="position:absolute;left:9036;top:1989;width:4854;height:2626" coordorigin="9036,1989" coordsize="4854,2626">
              <v:shape style="position:absolute;left:9036;top:1989;width:4854;height:2626" coordorigin="9036,1989" coordsize="4854,2626" path="m9036,1989l13890,1989,13890,4614,9036,4614,9036,1989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528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31.3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162"/>
                    <w:ind w:left="134" w:right="622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28"/>
                    </w:rPr>
                    <w:t>может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быть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разных</w:t>
                  </w:r>
                  <w:r>
                    <w:rPr>
                      <w:rFonts w:ascii="Montserrat Medium" w:hAnsi="Montserrat Medium"/>
                      <w:color w:val="313131"/>
                      <w:spacing w:val="29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цветов,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но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обязательно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приглушенных.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Крупная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обычно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светлая,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0"/>
                    <w:ind w:left="134" w:right="578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а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меньших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объемов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28"/>
                    </w:rPr>
                    <w:t>может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быть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более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насыщенных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оттенков.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71.875038pt;width:676pt;height:333.15pt;mso-position-horizontal-relative:page;mso-position-vertical-relative:page;z-index:-37648" coordorigin="370,1438" coordsize="13520,6663">
            <v:shape style="position:absolute;left:370;top:1438;width:10397;height:6662" type="#_x0000_t75" stroked="false">
              <v:imagedata r:id="rId50" o:title=""/>
            </v:shape>
            <v:group style="position:absolute;left:708;top:1700;width:9722;height:6400" coordorigin="708,1700" coordsize="9722,6400">
              <v:shape style="position:absolute;left:708;top:1700;width:9722;height:6400" coordorigin="708,1700" coordsize="9722,6400" path="m708,1700l10429,1700,10429,8100,708,8100,708,1700xe" filled="true" fillcolor="#000000" stroked="false">
                <v:path arrowok="t"/>
                <v:fill type="solid"/>
              </v:shape>
              <v:shape style="position:absolute;left:708;top:1700;width:9722;height:6400" type="#_x0000_t75" stroked="false">
                <v:imagedata r:id="rId77" o:title=""/>
              </v:shape>
            </v:group>
            <v:group style="position:absolute;left:9036;top:1984;width:2;height:2674" coordorigin="9036,1984" coordsize="2,2674">
              <v:shape style="position:absolute;left:9036;top:1984;width:2;height:2674" coordorigin="9036,1984" coordsize="0,2674" path="m9036,1984l9036,4658,9036,1984xe" filled="true" fillcolor="#ffffff" stroked="false">
                <v:path arrowok="t"/>
                <v:fill type="solid"/>
              </v:shape>
            </v:group>
            <v:group style="position:absolute;left:9036;top:1984;width:4854;height:2674" coordorigin="9036,1984" coordsize="4854,2674">
              <v:shape style="position:absolute;left:9036;top:1984;width:4854;height:2674" coordorigin="9036,1984" coordsize="4854,2674" path="m9036,1984l13890,1984,13890,4657,9036,4657,9036,1984xe" filled="true" fillcolor="#00000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600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77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42.7pt;height:133.7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line="330" w:lineRule="exact" w:before="186"/>
                    <w:ind w:left="134" w:right="168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Материалы: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стекло,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металл,</w:t>
                  </w:r>
                  <w:r>
                    <w:rPr>
                      <w:rFonts w:ascii="Montserrat Medium" w:hAnsi="Montserrat Medium"/>
                      <w:color w:val="313131"/>
                      <w:spacing w:val="26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камень,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уместны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искусственные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материалы</w:t>
                  </w:r>
                  <w:r>
                    <w:rPr>
                      <w:rFonts w:ascii="Montserrat Medium" w:hAnsi="Montserrat Medium"/>
                      <w:color w:val="313131"/>
                      <w:spacing w:val="2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(акрил,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пластик),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однако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ткани</w:t>
                  </w:r>
                  <w:r>
                    <w:rPr>
                      <w:rFonts w:ascii="Montserrat Medium" w:hAnsi="Montserrat Medium"/>
                      <w:color w:val="313131"/>
                      <w:spacing w:val="30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предпочтительнее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использовать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натуральные</w:t>
                  </w:r>
                  <w:r>
                    <w:rPr>
                      <w:rFonts w:ascii="Montserrat Medium" w:hAnsi="Montserrat Medium"/>
                      <w:color w:val="313131"/>
                      <w:spacing w:val="3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(хлопок,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шерсть,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лён,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джут).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42.875004pt;width:528.5pt;height:333.15pt;mso-position-horizontal-relative:page;mso-position-vertical-relative:paragraph;z-index:-37576" coordorigin="370,858" coordsize="10570,6663">
            <v:shape style="position:absolute;left:370;top:858;width:10570;height:6662" type="#_x0000_t75" stroked="false">
              <v:imagedata r:id="rId78" o:title=""/>
            </v:shape>
            <v:group style="position:absolute;left:708;top:1120;width:9895;height:6400" coordorigin="708,1120" coordsize="9895,6400">
              <v:shape style="position:absolute;left:708;top:1120;width:9895;height:6400" coordorigin="708,1120" coordsize="9895,6400" path="m708,1120l10602,1120,10602,7520,708,7520,708,1120xe" filled="true" fillcolor="#000000" stroked="false">
                <v:path arrowok="t"/>
                <v:fill type="solid"/>
              </v:shape>
              <v:shape style="position:absolute;left:708;top:1120;width:9895;height:6400" type="#_x0000_t75" stroked="false">
                <v:imagedata r:id="rId79" o:title="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672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43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59.9pt;height:138.2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232"/>
                    <w:ind w:left="135" w:right="727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44"/>
                      <w:sz w:val="28"/>
                    </w:rPr>
                    <w:t>Г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ладкие пове</w:t>
                  </w:r>
                  <w:r>
                    <w:rPr>
                      <w:rFonts w:ascii="Montserrat Medium" w:hAnsi="Montserrat Medium"/>
                      <w:color w:val="313131"/>
                      <w:spacing w:val="-5"/>
                      <w:sz w:val="28"/>
                    </w:rPr>
                    <w:t>р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хно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с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ти, ч</w:t>
                  </w:r>
                  <w:r>
                    <w:rPr>
                      <w:rFonts w:ascii="Montserrat Medium" w:hAnsi="Montserrat Medium"/>
                      <w:color w:val="313131"/>
                      <w:spacing w:val="-6"/>
                      <w:sz w:val="28"/>
                    </w:rPr>
                    <w:t>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ткие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формы, пропорциональные линии.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358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Эклектизм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в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декоре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18"/>
                    <w:ind w:left="135" w:right="249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аксессуарах,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частое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сочетание</w:t>
                  </w:r>
                  <w:r>
                    <w:rPr>
                      <w:rFonts w:ascii="Montserrat Medium" w:hAnsi="Montserrat Medium"/>
                      <w:color w:val="313131"/>
                      <w:spacing w:val="28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этнического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и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классического.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tabs>
          <w:tab w:pos="10478" w:val="left" w:leader="none"/>
        </w:tabs>
        <w:spacing w:line="678" w:lineRule="exact" w:before="0"/>
        <w:ind w:left="248" w:right="0" w:firstLine="0"/>
        <w:jc w:val="left"/>
        <w:rPr>
          <w:rFonts w:ascii="Times New Roman" w:hAnsi="Times New Roman" w:cs="Times New Roman" w:eastAsia="Times New Roman"/>
          <w:sz w:val="56"/>
          <w:szCs w:val="56"/>
        </w:rPr>
      </w:pPr>
      <w:r>
        <w:rPr/>
        <w:pict>
          <v:group style="position:absolute;margin-left:18.500984pt;margin-top:42.875004pt;width:525.950pt;height:333.15pt;mso-position-horizontal-relative:page;mso-position-vertical-relative:paragraph;z-index:-37504" coordorigin="370,858" coordsize="10519,6663">
            <v:shape style="position:absolute;left:370;top:858;width:10519;height:6662" type="#_x0000_t75" stroked="false">
              <v:imagedata r:id="rId47" o:title=""/>
            </v:shape>
            <v:group style="position:absolute;left:708;top:1120;width:9844;height:6400" coordorigin="708,1120" coordsize="9844,6400">
              <v:shape style="position:absolute;left:708;top:1120;width:9844;height:6400" coordorigin="708,1120" coordsize="9844,6400" path="m708,1120l10551,1120,10551,7520,708,7520,708,1120xe" filled="true" fillcolor="#000000" stroked="false">
                <v:path arrowok="t"/>
                <v:fill type="solid"/>
              </v:shape>
              <v:shape style="position:absolute;left:708;top:1120;width:9844;height:6400" type="#_x0000_t75" stroked="false">
                <v:imagedata r:id="rId80" o:title=""/>
              </v:shape>
            </v:group>
            <w10:wrap type="none"/>
          </v:group>
        </w:pict>
      </w:r>
      <w:r>
        <w:rPr/>
        <w:pict>
          <v:group style="position:absolute;margin-left:660.781494pt;margin-top:6pt;width:33.75pt;height:13.75pt;mso-position-horizontal-relative:page;mso-position-vertical-relative:paragraph;z-index:4744" coordorigin="13216,120" coordsize="675,275">
            <v:group style="position:absolute;left:13216;top:120;width:675;height:275" coordorigin="13216,120" coordsize="675,275">
              <v:shape style="position:absolute;left:13216;top:120;width:675;height:275" coordorigin="13216,120" coordsize="675,275" path="m13216,120l13890,120,13890,394,13216,394,13216,120xe" filled="true" fillcolor="#000000" stroked="false">
                <v:path arrowok="t"/>
                <v:fill type="solid"/>
              </v:shape>
              <v:shape style="position:absolute;left:13216;top:120;width:674;height:274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color w:val="313131"/>
          <w:spacing w:val="-5"/>
          <w:sz w:val="56"/>
          <w:highlight w:val="black"/>
        </w:rPr>
        <w:t> </w:t>
      </w:r>
      <w:r>
        <w:rPr>
          <w:rFonts w:ascii="Montserrat SemiBold" w:hAnsi="Montserrat SemiBold"/>
          <w:b/>
          <w:color w:val="313131"/>
          <w:spacing w:val="-3"/>
          <w:sz w:val="56"/>
          <w:highlight w:val="black"/>
        </w:rPr>
        <w:t>Контемпорари</w:t>
      </w:r>
      <w:r>
        <w:rPr>
          <w:rFonts w:ascii="Times New Roman" w:hAnsi="Times New Roman"/>
          <w:color w:val="313131"/>
          <w:sz w:val="56"/>
          <w:highlight w:val="black"/>
        </w:rPr>
        <w:t> </w:t>
        <w:tab/>
      </w:r>
      <w:r>
        <w:rPr>
          <w:rFonts w:ascii="Times New Roman" w:hAnsi="Times New Roman"/>
          <w:color w:val="313131"/>
          <w:sz w:val="56"/>
        </w:rPr>
      </w:r>
      <w:r>
        <w:rPr>
          <w:rFonts w:ascii="Times New Roman" w:hAnsi="Times New Roman"/>
          <w:sz w:val="56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8107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276.150pt;height:173.1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330" w:lineRule="exact" w:before="86"/>
                    <w:ind w:left="135" w:right="744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Встроенная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мебель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с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большим</w:t>
                  </w:r>
                  <w:r>
                    <w:rPr>
                      <w:rFonts w:ascii="Montserrat Medium" w:hAnsi="Montserrat Medium"/>
                      <w:color w:val="313131"/>
                      <w:spacing w:val="3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количеством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ящиков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40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для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хранения.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240" w:lineRule="auto" w:before="10"/>
                    <w:rPr>
                      <w:rFonts w:ascii="Times New Roman" w:hAnsi="Times New Roman" w:cs="Times New Roman" w:eastAsia="Times New Roman"/>
                      <w:sz w:val="27"/>
                      <w:szCs w:val="27"/>
                    </w:rPr>
                  </w:pPr>
                </w:p>
                <w:p>
                  <w:pPr>
                    <w:spacing w:line="330" w:lineRule="exact" w:before="0"/>
                    <w:ind w:left="135" w:right="46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 w:cs="Montserrat Medium" w:eastAsia="Montserrat Medium"/>
                      <w:color w:val="313131"/>
                      <w:spacing w:val="-1"/>
                      <w:sz w:val="28"/>
                      <w:szCs w:val="28"/>
                    </w:rPr>
                    <w:t>Напольное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z w:val="28"/>
                      <w:szCs w:val="28"/>
                    </w:rPr>
                    <w:t> покрытие — 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pacing w:val="-2"/>
                      <w:sz w:val="28"/>
                      <w:szCs w:val="28"/>
                    </w:rPr>
                    <w:t>ламинат,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pacing w:val="21"/>
                      <w:sz w:val="28"/>
                      <w:szCs w:val="28"/>
                    </w:rPr>
                    <w:t> 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pacing w:val="-1"/>
                      <w:sz w:val="28"/>
                      <w:szCs w:val="28"/>
                    </w:rPr>
                    <w:t>натуральное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z w:val="28"/>
                      <w:szCs w:val="28"/>
                    </w:rPr>
                    <w:t> дерево или </w:t>
                  </w:r>
                  <w:r>
                    <w:rPr>
                      <w:rFonts w:ascii="Montserrat Medium" w:hAnsi="Montserrat Medium" w:cs="Montserrat Medium" w:eastAsia="Montserrat Medium"/>
                      <w:color w:val="313131"/>
                      <w:spacing w:val="-1"/>
                      <w:sz w:val="28"/>
                      <w:szCs w:val="28"/>
                    </w:rPr>
                    <w:t>плитка.</w:t>
                  </w:r>
                  <w:r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line="358" w:lineRule="exact" w:before="0"/>
                    <w:ind w:left="135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Освещение чаще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скрытое,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  <w:p>
                  <w:pPr>
                    <w:spacing w:line="330" w:lineRule="exact" w:before="18"/>
                    <w:ind w:left="135" w:right="772" w:firstLine="0"/>
                    <w:jc w:val="left"/>
                    <w:rPr>
                      <w:rFonts w:ascii="Montserrat Medium" w:hAnsi="Montserrat Medium" w:cs="Montserrat Medium" w:eastAsia="Montserrat Medium"/>
                      <w:sz w:val="28"/>
                      <w:szCs w:val="28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из-за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чего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потолки</w:t>
                  </w:r>
                  <w:r>
                    <w:rPr>
                      <w:rFonts w:ascii="Montserrat Medium" w:hAnsi="Montserrat Medium"/>
                      <w:color w:val="313131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28"/>
                    </w:rPr>
                    <w:t>используют</w:t>
                  </w:r>
                  <w:r>
                    <w:rPr>
                      <w:rFonts w:ascii="Montserrat Medium" w:hAnsi="Montserrat Medium"/>
                      <w:color w:val="313131"/>
                      <w:spacing w:val="25"/>
                      <w:sz w:val="28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2"/>
                      <w:sz w:val="28"/>
                    </w:rPr>
                    <w:t>гипсокартонные.</w:t>
                  </w:r>
                  <w:r>
                    <w:rPr>
                      <w:rFonts w:ascii="Montserrat Medium" w:hAnsi="Montserrat Medium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4400" w:h="8100" w:orient="landscape"/>
          <w:pgMar w:top="580" w:bottom="0" w:left="260" w:right="400"/>
        </w:sectPr>
      </w:pPr>
    </w:p>
    <w:p>
      <w:pPr>
        <w:spacing w:before="200"/>
        <w:ind w:left="154" w:right="0" w:firstLine="0"/>
        <w:jc w:val="left"/>
        <w:rPr>
          <w:rFonts w:ascii="Arial" w:hAnsi="Arial" w:cs="Arial" w:eastAsia="Arial"/>
          <w:sz w:val="45"/>
          <w:szCs w:val="45"/>
        </w:rPr>
      </w:pPr>
      <w:r>
        <w:rPr/>
        <w:pict>
          <v:shape style="position:absolute;margin-left:660.299988pt;margin-top:15.20473pt;width:34.8pt;height:9pt;mso-position-horizontal-relative:page;mso-position-vertical-relative:paragraph;z-index:-37456" type="#_x0000_t75" stroked="false">
            <v:imagedata r:id="rId81" o:title=""/>
          </v:shape>
        </w:pict>
      </w:r>
      <w:r>
        <w:rPr>
          <w:rFonts w:ascii="Arial" w:hAnsi="Arial" w:cs="Arial" w:eastAsia="Arial"/>
          <w:color w:val="313131"/>
          <w:w w:val="115"/>
          <w:sz w:val="45"/>
          <w:szCs w:val="45"/>
        </w:rPr>
        <w:t>Coe</w:t>
      </w:r>
      <w:r>
        <w:rPr>
          <w:rFonts w:ascii="Arial" w:hAnsi="Arial" w:cs="Arial" w:eastAsia="Arial"/>
          <w:color w:val="313131"/>
          <w:spacing w:val="2"/>
          <w:w w:val="115"/>
          <w:sz w:val="45"/>
          <w:szCs w:val="45"/>
        </w:rPr>
        <w:t>p</w:t>
      </w:r>
      <w:r>
        <w:rPr>
          <w:rFonts w:ascii="Arial" w:hAnsi="Arial" w:cs="Arial" w:eastAsia="Arial"/>
          <w:color w:val="313131"/>
          <w:w w:val="115"/>
          <w:sz w:val="45"/>
          <w:szCs w:val="45"/>
        </w:rPr>
        <w:t>eMeHH</w:t>
      </w:r>
      <w:r>
        <w:rPr>
          <w:rFonts w:ascii="Arial" w:hAnsi="Arial" w:cs="Arial" w:eastAsia="Arial"/>
          <w:color w:val="313131"/>
          <w:spacing w:val="17"/>
          <w:w w:val="115"/>
          <w:sz w:val="45"/>
          <w:szCs w:val="45"/>
        </w:rPr>
        <w:t>b</w:t>
      </w:r>
      <w:r>
        <w:rPr>
          <w:rFonts w:ascii="Arial" w:hAnsi="Arial" w:cs="Arial" w:eastAsia="Arial"/>
          <w:color w:val="313131"/>
          <w:spacing w:val="-31"/>
          <w:w w:val="115"/>
          <w:sz w:val="45"/>
          <w:szCs w:val="45"/>
        </w:rPr>
        <w:t>l</w:t>
      </w:r>
      <w:r>
        <w:rPr>
          <w:rFonts w:ascii="Arial" w:hAnsi="Arial" w:cs="Arial" w:eastAsia="Arial"/>
          <w:color w:val="313131"/>
          <w:w w:val="115"/>
          <w:sz w:val="45"/>
          <w:szCs w:val="45"/>
        </w:rPr>
        <w:t>e</w:t>
      </w:r>
      <w:r>
        <w:rPr>
          <w:rFonts w:ascii="Arial" w:hAnsi="Arial" w:cs="Arial" w:eastAsia="Arial"/>
          <w:color w:val="313131"/>
          <w:spacing w:val="14"/>
          <w:w w:val="115"/>
          <w:sz w:val="45"/>
          <w:szCs w:val="45"/>
        </w:rPr>
        <w:t> </w:t>
      </w:r>
      <w:r>
        <w:rPr>
          <w:rFonts w:ascii="Arial" w:hAnsi="Arial" w:cs="Arial" w:eastAsia="Arial"/>
          <w:color w:val="313131"/>
          <w:spacing w:val="-11"/>
          <w:w w:val="105"/>
          <w:sz w:val="45"/>
          <w:szCs w:val="45"/>
        </w:rPr>
        <w:t>T</w:t>
      </w:r>
      <w:r>
        <w:rPr>
          <w:rFonts w:ascii="Arial" w:hAnsi="Arial" w:cs="Arial" w:eastAsia="Arial"/>
          <w:color w:val="313131"/>
          <w:w w:val="105"/>
          <w:sz w:val="45"/>
          <w:szCs w:val="45"/>
        </w:rPr>
        <w:t>e</w:t>
      </w:r>
      <w:r>
        <w:rPr>
          <w:rFonts w:ascii="Arial" w:hAnsi="Arial" w:cs="Arial" w:eastAsia="Arial"/>
          <w:color w:val="313131"/>
          <w:spacing w:val="-10"/>
          <w:w w:val="105"/>
          <w:sz w:val="45"/>
          <w:szCs w:val="45"/>
        </w:rPr>
        <w:t>H</w:t>
      </w:r>
      <w:r>
        <w:rPr>
          <w:rFonts w:ascii="Arial" w:hAnsi="Arial" w:cs="Arial" w:eastAsia="Arial"/>
          <w:color w:val="313131"/>
          <w:w w:val="105"/>
          <w:sz w:val="45"/>
          <w:szCs w:val="45"/>
        </w:rPr>
        <w:t>.QeHu</w:t>
      </w:r>
      <w:r>
        <w:rPr>
          <w:rFonts w:ascii="Arial" w:hAnsi="Arial" w:cs="Arial" w:eastAsia="Arial"/>
          <w:color w:val="313131"/>
          <w:spacing w:val="-7"/>
          <w:w w:val="105"/>
          <w:sz w:val="45"/>
          <w:szCs w:val="45"/>
        </w:rPr>
        <w:t>.</w:t>
      </w:r>
      <w:r>
        <w:rPr>
          <w:rFonts w:ascii="Arial" w:hAnsi="Arial" w:cs="Arial" w:eastAsia="Arial"/>
          <w:color w:val="313131"/>
          <w:w w:val="105"/>
          <w:sz w:val="45"/>
          <w:szCs w:val="45"/>
        </w:rPr>
        <w:t>11</w:t>
      </w:r>
      <w:r>
        <w:rPr>
          <w:rFonts w:ascii="Arial" w:hAnsi="Arial" w:cs="Arial" w:eastAsia="Arial"/>
          <w:color w:val="313131"/>
          <w:spacing w:val="96"/>
          <w:w w:val="105"/>
          <w:sz w:val="45"/>
          <w:szCs w:val="45"/>
        </w:rPr>
        <w:t>1</w:t>
      </w:r>
      <w:r>
        <w:rPr>
          <w:rFonts w:ascii="Arial" w:hAnsi="Arial" w:cs="Arial" w:eastAsia="Arial"/>
          <w:color w:val="313131"/>
          <w:w w:val="105"/>
          <w:sz w:val="45"/>
          <w:szCs w:val="45"/>
        </w:rPr>
        <w:t>111</w:t>
      </w:r>
      <w:r>
        <w:rPr>
          <w:rFonts w:ascii="Arial" w:hAnsi="Arial" w:cs="Arial" w:eastAsia="Arial"/>
          <w:color w:val="313131"/>
          <w:spacing w:val="71"/>
          <w:w w:val="105"/>
          <w:sz w:val="45"/>
          <w:szCs w:val="45"/>
        </w:rPr>
        <w:t> </w:t>
      </w:r>
      <w:r>
        <w:rPr>
          <w:rFonts w:ascii="Arial" w:hAnsi="Arial" w:cs="Arial" w:eastAsia="Arial"/>
          <w:color w:val="313131"/>
          <w:w w:val="105"/>
          <w:sz w:val="45"/>
          <w:szCs w:val="45"/>
        </w:rPr>
        <w:t>•</w:t>
      </w:r>
      <w:r>
        <w:rPr>
          <w:rFonts w:ascii="Arial" w:hAnsi="Arial" w:cs="Arial" w:eastAsia="Arial"/>
          <w:color w:val="313131"/>
          <w:spacing w:val="46"/>
          <w:w w:val="105"/>
          <w:sz w:val="45"/>
          <w:szCs w:val="45"/>
        </w:rPr>
        <w:t> </w:t>
      </w:r>
      <w:r>
        <w:rPr>
          <w:rFonts w:ascii="Arial" w:hAnsi="Arial" w:cs="Arial" w:eastAsia="Arial"/>
          <w:color w:val="313131"/>
          <w:w w:val="115"/>
          <w:sz w:val="45"/>
          <w:szCs w:val="45"/>
        </w:rPr>
        <w:t>3</w:t>
      </w:r>
      <w:r>
        <w:rPr>
          <w:rFonts w:ascii="Arial" w:hAnsi="Arial" w:cs="Arial" w:eastAsia="Arial"/>
          <w:color w:val="313131"/>
          <w:spacing w:val="-4"/>
          <w:w w:val="115"/>
          <w:sz w:val="45"/>
          <w:szCs w:val="45"/>
        </w:rPr>
        <w:t>K</w:t>
      </w:r>
      <w:r>
        <w:rPr>
          <w:rFonts w:ascii="Arial" w:hAnsi="Arial" w:cs="Arial" w:eastAsia="Arial"/>
          <w:color w:val="313131"/>
          <w:w w:val="115"/>
          <w:sz w:val="45"/>
          <w:szCs w:val="45"/>
        </w:rPr>
        <w:t>neKTlllKa</w:t>
      </w:r>
      <w:r>
        <w:rPr>
          <w:rFonts w:ascii="Arial" w:hAnsi="Arial" w:cs="Arial" w:eastAsia="Arial"/>
          <w:sz w:val="45"/>
          <w:szCs w:val="45"/>
        </w:rPr>
      </w:r>
    </w:p>
    <w:p>
      <w:pPr>
        <w:pStyle w:val="Heading2"/>
        <w:spacing w:line="240" w:lineRule="auto" w:before="28"/>
        <w:ind w:left="154" w:right="0"/>
        <w:jc w:val="left"/>
      </w:pPr>
      <w:r>
        <w:rPr/>
        <w:br w:type="column"/>
      </w:r>
      <w:r>
        <w:rPr>
          <w:color w:val="FDB803"/>
        </w:rPr>
        <w:t>•</w:t>
      </w:r>
      <w:r>
        <w:rPr>
          <w:color w:val="FDB803"/>
          <w:spacing w:val="-41"/>
        </w:rPr>
        <w:t> </w:t>
      </w:r>
      <w:r>
        <w:rPr>
          <w:color w:val="EF7B03"/>
        </w:rPr>
        <w:t>•</w:t>
      </w:r>
      <w:r>
        <w:rPr>
          <w:color w:val="EF7B03"/>
          <w:spacing w:val="88"/>
        </w:rPr>
        <w:t> </w:t>
      </w:r>
      <w:r>
        <w:rPr>
          <w:color w:val="6E3B91"/>
        </w:rPr>
        <w:t>•</w:t>
      </w:r>
      <w:r>
        <w:rPr/>
      </w:r>
    </w:p>
    <w:p>
      <w:pPr>
        <w:spacing w:after="0" w:line="240" w:lineRule="auto"/>
        <w:jc w:val="left"/>
        <w:sectPr>
          <w:pgSz w:w="14400" w:h="8100" w:orient="landscape"/>
          <w:pgMar w:top="500" w:bottom="280" w:left="560" w:right="380"/>
          <w:cols w:num="2" w:equalWidth="0">
            <w:col w:w="11446" w:space="1106"/>
            <w:col w:w="90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4006" w:val="left" w:leader="none"/>
        </w:tabs>
        <w:spacing w:line="200" w:lineRule="atLeast"/>
        <w:ind w:left="1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2"/>
          <w:sz w:val="20"/>
        </w:rPr>
        <w:drawing>
          <wp:inline distT="0" distB="0" distL="0" distR="0">
            <wp:extent cx="2305049" cy="3394709"/>
            <wp:effectExtent l="0" t="0" r="0" b="0"/>
            <wp:docPr id="1" name="image7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49" cy="339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</w:r>
      <w:r>
        <w:rPr>
          <w:rFonts w:ascii="Times New Roman"/>
          <w:position w:val="2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4137660" cy="3429000"/>
            <wp:effectExtent l="0" t="0" r="0" b="0"/>
            <wp:docPr id="3" name="image7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9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400" w:h="8100" w:orient="landscape"/>
          <w:pgMar w:top="0" w:bottom="0" w:left="560" w:right="380"/>
        </w:sectPr>
      </w:pPr>
    </w:p>
    <w:p>
      <w:pPr>
        <w:spacing w:before="258"/>
        <w:ind w:left="144" w:right="0" w:firstLine="0"/>
        <w:jc w:val="left"/>
        <w:rPr>
          <w:rFonts w:ascii="Arial" w:hAnsi="Arial" w:cs="Arial" w:eastAsia="Arial"/>
          <w:sz w:val="41"/>
          <w:szCs w:val="41"/>
        </w:rPr>
      </w:pPr>
      <w:r>
        <w:rPr/>
        <w:pict>
          <v:shape style="position:absolute;margin-left:261.873413pt;margin-top:72.874466pt;width:180.600045pt;height:257.1pt;mso-position-horizontal-relative:page;mso-position-vertical-relative:paragraph;z-index:4792" type="#_x0000_t75" stroked="false">
            <v:imagedata r:id="rId84" o:title=""/>
          </v:shape>
        </w:pict>
      </w:r>
      <w:r>
        <w:rPr/>
        <w:pict>
          <v:shape style="position:absolute;margin-left:660.455688pt;margin-top:16.975718pt;width:34.632910pt;height:8.202532pt;mso-position-horizontal-relative:page;mso-position-vertical-relative:paragraph;z-index:-37408" type="#_x0000_t75" stroked="false">
            <v:imagedata r:id="rId85" o:title=""/>
          </v:shape>
        </w:pict>
      </w:r>
      <w:r>
        <w:rPr/>
        <w:pict>
          <v:group style="position:absolute;margin-left:401.012695pt;margin-top:61.425938pt;width:40.75pt;height:.1pt;mso-position-horizontal-relative:page;mso-position-vertical-relative:paragraph;z-index:4840" coordorigin="8020,1229" coordsize="815,2">
            <v:shape style="position:absolute;left:8020;top:1229;width:815;height:2" coordorigin="8020,1229" coordsize="815,0" path="m8020,1229l8834,1229e" filled="false" stroked="true" strokeweight="1.518987pt" strokecolor="#c3af9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313131"/>
          <w:spacing w:val="-27"/>
          <w:w w:val="130"/>
          <w:sz w:val="41"/>
          <w:szCs w:val="41"/>
        </w:rPr>
        <w:t>C</w:t>
      </w:r>
      <w:r>
        <w:rPr>
          <w:rFonts w:ascii="Arial" w:hAnsi="Arial" w:cs="Arial" w:eastAsia="Arial"/>
          <w:color w:val="313131"/>
          <w:w w:val="130"/>
          <w:sz w:val="41"/>
          <w:szCs w:val="41"/>
        </w:rPr>
        <w:t>os</w:t>
      </w:r>
      <w:r>
        <w:rPr>
          <w:rFonts w:ascii="Arial" w:hAnsi="Arial" w:cs="Arial" w:eastAsia="Arial"/>
          <w:color w:val="313131"/>
          <w:spacing w:val="1"/>
          <w:w w:val="130"/>
          <w:sz w:val="41"/>
          <w:szCs w:val="41"/>
        </w:rPr>
        <w:t>p</w:t>
      </w:r>
      <w:r>
        <w:rPr>
          <w:rFonts w:ascii="Arial" w:hAnsi="Arial" w:cs="Arial" w:eastAsia="Arial"/>
          <w:color w:val="313131"/>
          <w:w w:val="130"/>
          <w:sz w:val="41"/>
          <w:szCs w:val="41"/>
        </w:rPr>
        <w:t>eMeHH</w:t>
      </w:r>
      <w:r>
        <w:rPr>
          <w:rFonts w:ascii="Arial" w:hAnsi="Arial" w:cs="Arial" w:eastAsia="Arial"/>
          <w:color w:val="313131"/>
          <w:spacing w:val="26"/>
          <w:w w:val="130"/>
          <w:sz w:val="41"/>
          <w:szCs w:val="41"/>
        </w:rPr>
        <w:t>b</w:t>
      </w:r>
      <w:r>
        <w:rPr>
          <w:rFonts w:ascii="Arial" w:hAnsi="Arial" w:cs="Arial" w:eastAsia="Arial"/>
          <w:color w:val="313131"/>
          <w:spacing w:val="-28"/>
          <w:w w:val="130"/>
          <w:sz w:val="41"/>
          <w:szCs w:val="41"/>
        </w:rPr>
        <w:t>l</w:t>
      </w:r>
      <w:r>
        <w:rPr>
          <w:rFonts w:ascii="Arial" w:hAnsi="Arial" w:cs="Arial" w:eastAsia="Arial"/>
          <w:color w:val="313131"/>
          <w:w w:val="130"/>
          <w:sz w:val="41"/>
          <w:szCs w:val="41"/>
        </w:rPr>
        <w:t>e</w:t>
      </w:r>
      <w:r>
        <w:rPr>
          <w:rFonts w:ascii="Arial" w:hAnsi="Arial" w:cs="Arial" w:eastAsia="Arial"/>
          <w:color w:val="313131"/>
          <w:spacing w:val="26"/>
          <w:w w:val="130"/>
          <w:sz w:val="41"/>
          <w:szCs w:val="41"/>
        </w:rPr>
        <w:t> 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TeHAeHu</w:t>
      </w:r>
      <w:r>
        <w:rPr>
          <w:rFonts w:ascii="Arial" w:hAnsi="Arial" w:cs="Arial" w:eastAsia="Arial"/>
          <w:color w:val="313131"/>
          <w:spacing w:val="21"/>
          <w:w w:val="110"/>
          <w:sz w:val="41"/>
          <w:szCs w:val="41"/>
        </w:rPr>
        <w:t>.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111111</w:t>
      </w:r>
      <w:r>
        <w:rPr>
          <w:rFonts w:ascii="Arial" w:hAnsi="Arial" w:cs="Arial" w:eastAsia="Arial"/>
          <w:color w:val="313131"/>
          <w:spacing w:val="110"/>
          <w:w w:val="110"/>
          <w:sz w:val="41"/>
          <w:szCs w:val="41"/>
        </w:rPr>
        <w:t> 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•</w:t>
      </w:r>
      <w:r>
        <w:rPr>
          <w:rFonts w:ascii="Arial" w:hAnsi="Arial" w:cs="Arial" w:eastAsia="Arial"/>
          <w:color w:val="313131"/>
          <w:spacing w:val="51"/>
          <w:w w:val="110"/>
          <w:sz w:val="41"/>
          <w:szCs w:val="41"/>
        </w:rPr>
        <w:t> 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3</w:t>
      </w:r>
      <w:r>
        <w:rPr>
          <w:rFonts w:ascii="Arial" w:hAnsi="Arial" w:cs="Arial" w:eastAsia="Arial"/>
          <w:color w:val="313131"/>
          <w:spacing w:val="-12"/>
          <w:w w:val="110"/>
          <w:sz w:val="41"/>
          <w:szCs w:val="41"/>
        </w:rPr>
        <w:t>K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11e</w:t>
      </w:r>
      <w:r>
        <w:rPr>
          <w:rFonts w:ascii="Arial" w:hAnsi="Arial" w:cs="Arial" w:eastAsia="Arial"/>
          <w:color w:val="313131"/>
          <w:spacing w:val="-43"/>
          <w:w w:val="110"/>
          <w:sz w:val="41"/>
          <w:szCs w:val="41"/>
        </w:rPr>
        <w:t>K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T111</w:t>
      </w:r>
      <w:r>
        <w:rPr>
          <w:rFonts w:ascii="Arial" w:hAnsi="Arial" w:cs="Arial" w:eastAsia="Arial"/>
          <w:color w:val="313131"/>
          <w:spacing w:val="-75"/>
          <w:w w:val="110"/>
          <w:sz w:val="41"/>
          <w:szCs w:val="41"/>
        </w:rPr>
        <w:t> </w:t>
      </w:r>
      <w:r>
        <w:rPr>
          <w:rFonts w:ascii="Arial" w:hAnsi="Arial" w:cs="Arial" w:eastAsia="Arial"/>
          <w:color w:val="313131"/>
          <w:w w:val="110"/>
          <w:sz w:val="41"/>
          <w:szCs w:val="41"/>
        </w:rPr>
        <w:t>Ka</w:t>
      </w:r>
      <w:r>
        <w:rPr>
          <w:rFonts w:ascii="Arial" w:hAnsi="Arial" w:cs="Arial" w:eastAsia="Arial"/>
          <w:sz w:val="41"/>
          <w:szCs w:val="41"/>
        </w:rPr>
      </w:r>
    </w:p>
    <w:p>
      <w:pPr>
        <w:spacing w:before="33"/>
        <w:ind w:left="144" w:right="0" w:firstLine="0"/>
        <w:jc w:val="left"/>
        <w:rPr>
          <w:rFonts w:ascii="Times New Roman" w:hAnsi="Times New Roman" w:cs="Times New Roman" w:eastAsia="Times New Roman"/>
          <w:sz w:val="38"/>
          <w:szCs w:val="38"/>
        </w:rPr>
      </w:pPr>
      <w:r>
        <w:rPr>
          <w:w w:val="105"/>
        </w:rPr>
        <w:br w:type="column"/>
      </w:r>
      <w:r>
        <w:rPr>
          <w:rFonts w:ascii="Times New Roman" w:hAnsi="Times New Roman" w:cs="Times New Roman" w:eastAsia="Times New Roman"/>
          <w:color w:val="FDB601"/>
          <w:spacing w:val="35"/>
          <w:w w:val="105"/>
          <w:sz w:val="38"/>
          <w:szCs w:val="38"/>
        </w:rPr>
        <w:t>•</w:t>
      </w:r>
      <w:r>
        <w:rPr>
          <w:rFonts w:ascii="Times New Roman" w:hAnsi="Times New Roman" w:cs="Times New Roman" w:eastAsia="Times New Roman"/>
          <w:color w:val="EF7C01"/>
          <w:w w:val="105"/>
          <w:sz w:val="38"/>
          <w:szCs w:val="38"/>
        </w:rPr>
        <w:t>•</w:t>
      </w:r>
      <w:r>
        <w:rPr>
          <w:rFonts w:ascii="Times New Roman" w:hAnsi="Times New Roman" w:cs="Times New Roman" w:eastAsia="Times New Roman"/>
          <w:color w:val="EF7C01"/>
          <w:spacing w:val="67"/>
          <w:w w:val="105"/>
          <w:sz w:val="38"/>
          <w:szCs w:val="38"/>
        </w:rPr>
        <w:t> </w:t>
      </w:r>
      <w:r>
        <w:rPr>
          <w:rFonts w:ascii="Times New Roman" w:hAnsi="Times New Roman" w:cs="Times New Roman" w:eastAsia="Times New Roman"/>
          <w:color w:val="6E3891"/>
          <w:w w:val="105"/>
          <w:sz w:val="38"/>
          <w:szCs w:val="38"/>
        </w:rPr>
        <w:t>•</w:t>
      </w:r>
      <w:r>
        <w:rPr>
          <w:rFonts w:ascii="Times New Roman" w:hAnsi="Times New Roman" w:cs="Times New Roman" w:eastAsia="Times New Roman"/>
          <w:sz w:val="38"/>
          <w:szCs w:val="3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38"/>
          <w:szCs w:val="38"/>
        </w:rPr>
        <w:sectPr>
          <w:pgSz w:w="14400" w:h="8100" w:orient="landscape"/>
          <w:pgMar w:top="480" w:bottom="280" w:left="560" w:right="380"/>
          <w:cols w:num="2" w:equalWidth="0">
            <w:col w:w="11477" w:space="1076"/>
            <w:col w:w="907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tabs>
          <w:tab w:pos="8499" w:val="left" w:leader="none"/>
        </w:tabs>
        <w:spacing w:line="200" w:lineRule="atLeast"/>
        <w:ind w:left="108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4"/>
          <w:sz w:val="20"/>
        </w:rPr>
        <w:drawing>
          <wp:inline distT="0" distB="0" distL="0" distR="0">
            <wp:extent cx="2762250" cy="3436620"/>
            <wp:effectExtent l="0" t="0" r="0" b="0"/>
            <wp:docPr id="5" name="image8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2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2495549" cy="3387090"/>
            <wp:effectExtent l="0" t="0" r="0" b="0"/>
            <wp:docPr id="7" name="image8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3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49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4400" w:h="8100" w:orient="landscape"/>
          <w:pgMar w:top="0" w:bottom="0" w:left="560" w:right="3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25.974762pt;margin-top:0pt;width:601.3pt;height:405pt;mso-position-horizontal-relative:page;mso-position-vertical-relative:page;z-index:-37360" coordorigin="519,0" coordsize="12026,8100">
            <v:shape style="position:absolute;left:9007;top:0;width:3538;height:8100" type="#_x0000_t75" stroked="false">
              <v:imagedata r:id="rId23" o:title=""/>
            </v:shape>
            <v:group style="position:absolute;left:9097;top:0;width:3359;height:8100" coordorigin="9097,0" coordsize="3359,8100">
              <v:shape style="position:absolute;left:9097;top:0;width:3359;height:8100" coordorigin="9097,0" coordsize="3359,8100" path="m9097,0l12455,0,12455,8100,9097,8100,9097,0xe" filled="true" fillcolor="#6c3e91" stroked="false">
                <v:path arrowok="t"/>
                <v:fill type="solid"/>
              </v:shape>
            </v:group>
            <v:group style="position:absolute;left:10296;top:3579;width:960;height:960" coordorigin="10296,3579" coordsize="960,960">
              <v:shape style="position:absolute;left:10296;top:3579;width:960;height:960" coordorigin="10296,3579" coordsize="960,960" path="m10296,3579l11256,3579,11256,4539,10296,4539,10296,3579xe" filled="true" fillcolor="#000000" stroked="false">
                <v:path arrowok="t"/>
                <v:fill type="solid"/>
              </v:shape>
              <v:shape style="position:absolute;left:10296;top:3579;width:960;height:960" type="#_x0000_t75" stroked="false">
                <v:imagedata r:id="rId22" o:title=""/>
              </v:shape>
            </v:group>
            <v:group style="position:absolute;left:10964;top:2445;width:960;height:960" coordorigin="10964,2445" coordsize="960,960">
              <v:shape style="position:absolute;left:10964;top:2445;width:960;height:960" coordorigin="10964,2445" coordsize="960,960" path="m10964,2445l11924,2445,11924,3405,10964,3405,10964,2445xe" filled="true" fillcolor="#000000" stroked="false">
                <v:path arrowok="t"/>
                <v:fill type="solid"/>
              </v:shape>
              <v:shape style="position:absolute;left:10964;top:2445;width:960;height:960" type="#_x0000_t75" stroked="false">
                <v:imagedata r:id="rId62" o:title=""/>
              </v:shape>
            </v:group>
            <v:group style="position:absolute;left:9570;top:4820;width:960;height:960" coordorigin="9570,4820" coordsize="960,960">
              <v:shape style="position:absolute;left:9570;top:4820;width:960;height:960" coordorigin="9570,4820" coordsize="960,960" path="m9570,4820l10530,4820,10530,5780,9570,5780,9570,4820xe" filled="true" fillcolor="#000000" stroked="false">
                <v:path arrowok="t"/>
                <v:fill type="solid"/>
              </v:shape>
              <v:shape style="position:absolute;left:9570;top:4820;width:960;height:960" type="#_x0000_t75" stroked="false">
                <v:imagedata r:id="rId49" o:title=""/>
              </v:shape>
            </v:group>
            <v:group style="position:absolute;left:519;top:3633;width:10094;height:851" coordorigin="519,3633" coordsize="10094,851">
              <v:shape style="position:absolute;left:519;top:3633;width:10094;height:851" coordorigin="519,3633" coordsize="10094,851" path="m519,3633l10613,3633,10613,4484,519,4484,519,3633xe" filled="true" fillcolor="#000000" stroked="false">
                <v:path arrowok="t"/>
                <v:fill type="solid"/>
              </v:shape>
            </v:group>
            <v:group style="position:absolute;left:664;top:7416;width:675;height:275" coordorigin="664,7416" coordsize="675,275">
              <v:shape style="position:absolute;left:664;top:7416;width:675;height:275" coordorigin="664,7416" coordsize="675,275" path="m664,7416l1339,7416,1339,7691,664,7691,664,7416xe" filled="true" fillcolor="#000000" stroked="false">
                <v:path arrowok="t"/>
                <v:fill type="solid"/>
              </v:shape>
              <v:shape style="position:absolute;left:664;top:7416;width:674;height:274" type="#_x0000_t75" stroked="false">
                <v:imagedata r:id="rId8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1"/>
        <w:spacing w:line="189" w:lineRule="auto" w:before="54"/>
        <w:ind w:left="114" w:right="5315"/>
        <w:jc w:val="left"/>
      </w:pPr>
      <w:r>
        <w:rPr>
          <w:b/>
          <w:color w:val="313131"/>
        </w:rPr>
        <w:t>К </w:t>
      </w:r>
      <w:r>
        <w:rPr>
          <w:b/>
          <w:color w:val="313131"/>
          <w:spacing w:val="-3"/>
        </w:rPr>
        <w:t>какому</w:t>
      </w:r>
      <w:r>
        <w:rPr>
          <w:b/>
          <w:color w:val="313131"/>
        </w:rPr>
        <w:t> </w:t>
      </w:r>
      <w:r>
        <w:rPr>
          <w:b/>
          <w:color w:val="313131"/>
          <w:spacing w:val="-1"/>
        </w:rPr>
        <w:t>стилю</w:t>
      </w:r>
      <w:r>
        <w:rPr>
          <w:b/>
          <w:color w:val="313131"/>
          <w:spacing w:val="24"/>
        </w:rPr>
        <w:t> </w:t>
      </w:r>
      <w:r>
        <w:rPr>
          <w:b/>
          <w:color w:val="313131"/>
          <w:spacing w:val="-12"/>
        </w:rPr>
        <w:t>о</w:t>
      </w:r>
      <w:r>
        <w:rPr>
          <w:b/>
          <w:color w:val="313131"/>
        </w:rPr>
        <w:t>тноси</w:t>
      </w:r>
      <w:r>
        <w:rPr>
          <w:b/>
          <w:color w:val="313131"/>
          <w:spacing w:val="-13"/>
        </w:rPr>
        <w:t>т</w:t>
      </w:r>
      <w:r>
        <w:rPr>
          <w:b/>
          <w:color w:val="313131"/>
          <w:spacing w:val="-8"/>
        </w:rPr>
        <w:t>с</w:t>
      </w:r>
      <w:r>
        <w:rPr>
          <w:b/>
          <w:color w:val="313131"/>
        </w:rPr>
        <w:t>я ин</w:t>
      </w:r>
      <w:r>
        <w:rPr>
          <w:b/>
          <w:color w:val="313131"/>
          <w:spacing w:val="-13"/>
        </w:rPr>
        <w:t>т</w:t>
      </w:r>
      <w:r>
        <w:rPr>
          <w:b/>
          <w:color w:val="313131"/>
        </w:rPr>
        <w:t>ерье</w:t>
      </w:r>
      <w:r>
        <w:rPr>
          <w:b/>
          <w:color w:val="313131"/>
          <w:spacing w:val="-25"/>
        </w:rPr>
        <w:t>р</w:t>
      </w:r>
      <w:r>
        <w:rPr>
          <w:b/>
          <w:color w:val="313131"/>
        </w:rPr>
        <w:t>?</w:t>
      </w:r>
      <w:r>
        <w:rPr/>
      </w:r>
    </w:p>
    <w:p>
      <w:pPr>
        <w:spacing w:after="0" w:line="189" w:lineRule="auto"/>
        <w:jc w:val="left"/>
        <w:sectPr>
          <w:pgSz w:w="14400" w:h="8100" w:orient="landscape"/>
          <w:pgMar w:top="720" w:bottom="280" w:left="540" w:right="2060"/>
        </w:sectPr>
      </w:pPr>
    </w:p>
    <w:p>
      <w:pPr>
        <w:spacing w:line="240" w:lineRule="auto" w:before="0"/>
        <w:rPr>
          <w:rFonts w:ascii="Montserrat SemiBold" w:hAnsi="Montserrat SemiBold" w:cs="Montserrat SemiBold" w:eastAsia="Montserrat SemiBold"/>
          <w:b/>
          <w:bCs/>
          <w:sz w:val="20"/>
          <w:szCs w:val="20"/>
        </w:rPr>
      </w:pPr>
      <w:r>
        <w:rPr/>
        <w:pict>
          <v:group style="position:absolute;margin-left:0pt;margin-top:21.874626pt;width:501.8pt;height:379.55pt;mso-position-horizontal-relative:page;mso-position-vertical-relative:page;z-index:4912" coordorigin="0,437" coordsize="10036,7591">
            <v:shape style="position:absolute;left:0;top:437;width:9825;height:7591" type="#_x0000_t75" stroked="false">
              <v:imagedata r:id="rId88" o:title=""/>
            </v:shape>
            <v:group style="position:absolute;left:0;top:700;width:9488;height:6916" coordorigin="0,700" coordsize="9488,6916">
              <v:shape style="position:absolute;left:0;top:700;width:9488;height:6916" coordorigin="0,700" coordsize="9488,6916" path="m0,700l9487,700,9487,7616,0,7616,0,700xe" filled="true" fillcolor="#000000" stroked="false">
                <v:path arrowok="t"/>
                <v:fill type="solid"/>
              </v:shape>
              <v:shape style="position:absolute;left:0;top:700;width:9487;height:6916" type="#_x0000_t75" stroked="false">
                <v:imagedata r:id="rId89" o:title=""/>
              </v:shape>
            </v:group>
            <v:group style="position:absolute;left:8355;top:1180;width:1549;height:43" coordorigin="8355,1180" coordsize="1549,43">
              <v:shape style="position:absolute;left:8355;top:1180;width:1549;height:43" coordorigin="8355,1180" coordsize="1549,43" path="m9904,1180l8355,1222e" filled="false" stroked="true" strokeweight="2.25pt" strokecolor="#e7344c">
                <v:path arrowok="t"/>
              </v:shape>
            </v:group>
            <v:group style="position:absolute;left:9904;top:1127;width:103;height:101" coordorigin="9904,1127" coordsize="103,101">
              <v:shape style="position:absolute;left:9904;top:1127;width:103;height:101" coordorigin="9904,1127" coordsize="103,101" path="m10007,1177l10003,1199,9991,1216,9972,1228,9945,1226,9925,1218,9911,1205,9904,1188,9907,1163,9918,1144,9934,1132,9953,1127,9975,1131,9993,1143,10004,1161,10007,1177xe" filled="false" stroked="true" strokeweight="2.25pt" strokecolor="#e7344c">
                <v:path arrowok="t"/>
              </v:shape>
            </v:group>
            <v:group style="position:absolute;left:8151;top:1148;width:207;height:149" coordorigin="8151,1148" coordsize="207,149">
              <v:shape style="position:absolute;left:8151;top:1148;width:207;height:149" coordorigin="8151,1148" coordsize="207,149" path="m8353,1148l8151,1228,8357,1297,8353,1148xe" filled="false" stroked="true" strokeweight="2.25pt" strokecolor="#e7344c">
                <v:path arrowok="t"/>
              </v:shape>
            </v:group>
            <v:group style="position:absolute;left:8052;top:1878;width:1852;height:28" coordorigin="8052,1878" coordsize="1852,28">
              <v:shape style="position:absolute;left:8052;top:1878;width:1852;height:28" coordorigin="8052,1878" coordsize="1852,28" path="m9904,1878l8052,1905e" filled="false" stroked="true" strokeweight="2.25pt" strokecolor="#e7344c">
                <v:path arrowok="t"/>
              </v:shape>
            </v:group>
            <v:group style="position:absolute;left:9904;top:1829;width:103;height:97" coordorigin="9904,1829" coordsize="103,97">
              <v:shape style="position:absolute;left:9904;top:1829;width:103;height:97" coordorigin="9904,1829" coordsize="103,97" path="m10007,1876l10003,1898,9990,1915,9971,1926,9944,1924,9924,1916,9911,1902,9904,1884,9908,1860,9919,1841,9935,1829,9963,1830,9984,1837,9999,1850,10006,1866,10007,1876xe" filled="false" stroked="true" strokeweight="2.25pt" strokecolor="#e7344c">
                <v:path arrowok="t"/>
              </v:shape>
            </v:group>
            <v:group style="position:absolute;left:7848;top:1831;width:206;height:149" coordorigin="7848,1831" coordsize="206,149">
              <v:shape style="position:absolute;left:7848;top:1831;width:206;height:149" coordorigin="7848,1831" coordsize="206,149" path="m8051,1831l7848,1908,8053,1980,8051,1831xe" filled="false" stroked="true" strokeweight="2.25pt" strokecolor="#e7344c">
                <v:path arrowok="t"/>
              </v:shape>
            </v:group>
            <v:group style="position:absolute;left:7396;top:2648;width:2509;height:14" coordorigin="7396,2648" coordsize="2509,14">
              <v:shape style="position:absolute;left:7396;top:2648;width:2509;height:14" coordorigin="7396,2648" coordsize="2509,14" path="m9904,2648l7396,2662e" filled="false" stroked="true" strokeweight="2.25pt" strokecolor="#e7344c">
                <v:path arrowok="t"/>
              </v:shape>
            </v:group>
            <v:group style="position:absolute;left:9904;top:2599;width:104;height:98" coordorigin="9904,2599" coordsize="104,98">
              <v:shape style="position:absolute;left:9904;top:2599;width:104;height:98" coordorigin="9904,2599" coordsize="104,98" path="m10007,2647l10002,2669,9990,2686,9971,2697,9944,2695,9923,2686,9910,2672,9904,2654,9908,2630,9919,2611,9936,2599,9964,2601,9985,2608,9999,2621,10006,2638,10007,2647xe" filled="false" stroked="true" strokeweight="2.25pt" strokecolor="#e7344c">
                <v:path arrowok="t"/>
              </v:shape>
            </v:group>
            <v:group style="position:absolute;left:7191;top:2587;width:205;height:149" coordorigin="7191,2587" coordsize="205,149">
              <v:shape style="position:absolute;left:7191;top:2587;width:205;height:149" coordorigin="7191,2587" coordsize="205,149" path="m7395,2587l7191,2663,7396,2736,7395,2587xe" filled="false" stroked="true" strokeweight="2.25pt" strokecolor="#e7344c">
                <v:path arrowok="t"/>
              </v:shape>
            </v:group>
            <v:group style="position:absolute;left:6403;top:3503;width:3501;height:30" coordorigin="6403,3503" coordsize="3501,30">
              <v:shape style="position:absolute;left:6403;top:3503;width:3501;height:30" coordorigin="6403,3503" coordsize="3501,30" path="m9904,3532l6403,3503e" filled="false" stroked="true" strokeweight="2.25pt" strokecolor="#e7344c">
                <v:path arrowok="t"/>
              </v:shape>
            </v:group>
            <v:group style="position:absolute;left:9904;top:3484;width:104;height:99" coordorigin="9904,3484" coordsize="104,99">
              <v:shape style="position:absolute;left:9904;top:3484;width:104;height:99" coordorigin="9904,3484" coordsize="104,99" path="m10007,3533l10002,3555,9989,3572,9970,3582,9943,3580,9923,3571,9910,3556,9904,3538,9908,3514,9920,3496,9937,3484,9965,3486,9986,3494,10000,3507,10006,3524,10007,3533xe" filled="false" stroked="true" strokeweight="2.25pt" strokecolor="#e7344c">
                <v:path arrowok="t"/>
              </v:shape>
            </v:group>
            <v:group style="position:absolute;left:6199;top:3428;width:205;height:149" coordorigin="6199,3428" coordsize="205,149">
              <v:shape style="position:absolute;left:6199;top:3428;width:205;height:149" coordorigin="6199,3428" coordsize="205,149" path="m6404,3428l6199,3501,6402,3577,6404,3428xe" filled="false" stroked="true" strokeweight="2.25pt" strokecolor="#e7344c">
                <v:path arrowok="t"/>
              </v:shape>
            </v:group>
            <v:group style="position:absolute;left:6615;top:4439;width:3299;height:1333" coordorigin="6615,4439" coordsize="3299,1333">
              <v:shape style="position:absolute;left:6615;top:4439;width:3299;height:1333" coordorigin="6615,4439" coordsize="3299,1333" path="m9913,4439l6615,5771e" filled="false" stroked="true" strokeweight="2.25pt" strokecolor="#e7344c">
                <v:path arrowok="t"/>
              </v:shape>
            </v:group>
            <v:group style="position:absolute;left:9911;top:4370;width:102;height:101" coordorigin="9911,4370" coordsize="102,101">
              <v:shape style="position:absolute;left:9911;top:4370;width:102;height:101" coordorigin="9911,4370" coordsize="102,101" path="m10009,4400l10013,4419,10009,4438,9999,4454,9984,4466,9963,4470,9944,4468,9928,4459,9916,4445,9911,4424,9912,4405,9920,4388,9932,4376,9954,4370,9974,4371,9990,4377,10003,4389,10009,4400xe" filled="false" stroked="true" strokeweight="2.25pt" strokecolor="#e7344c">
                <v:path arrowok="t"/>
              </v:shape>
            </v:group>
            <v:group style="position:absolute;left:6425;top:5702;width:218;height:146" coordorigin="6425,5702" coordsize="218,146">
              <v:shape style="position:absolute;left:6425;top:5702;width:218;height:146" coordorigin="6425,5702" coordsize="218,146" path="m6587,5702l6425,5848,6643,5840,6587,5702xe" filled="false" stroked="true" strokeweight="2.25pt" strokecolor="#e7344c">
                <v:path arrowok="t"/>
              </v:shape>
            </v:group>
            <w10:wrap type="none"/>
          </v:group>
        </w:pict>
      </w:r>
    </w:p>
    <w:p>
      <w:pPr>
        <w:spacing w:line="330" w:lineRule="exact" w:before="215"/>
        <w:ind w:left="10164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Высокий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потолочный</w:t>
      </w:r>
      <w:r>
        <w:rPr>
          <w:rFonts w:ascii="Montserrat Medium" w:hAnsi="Montserrat Medium"/>
          <w:color w:val="313131"/>
          <w:spacing w:val="2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карниз</w:t>
      </w:r>
      <w:r>
        <w:rPr>
          <w:rFonts w:ascii="Montserrat Medium" w:hAnsi="Montserrat Medium"/>
          <w:sz w:val="28"/>
        </w:rPr>
      </w:r>
    </w:p>
    <w:p>
      <w:pPr>
        <w:spacing w:before="157"/>
        <w:ind w:left="0" w:right="750" w:firstLine="0"/>
        <w:jc w:val="righ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Молдинги</w:t>
      </w:r>
      <w:r>
        <w:rPr>
          <w:rFonts w:ascii="Montserrat Medium" w:hAnsi="Montserrat Medium"/>
          <w:color w:val="313131"/>
          <w:sz w:val="28"/>
        </w:rPr>
        <w:t> на </w:t>
      </w:r>
      <w:r>
        <w:rPr>
          <w:rFonts w:ascii="Montserrat Medium" w:hAnsi="Montserrat Medium"/>
          <w:color w:val="313131"/>
          <w:spacing w:val="-2"/>
          <w:sz w:val="28"/>
        </w:rPr>
        <w:t>стенах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5"/>
        <w:rPr>
          <w:rFonts w:ascii="Montserrat Medium" w:hAnsi="Montserrat Medium" w:cs="Montserrat Medium" w:eastAsia="Montserrat Medium"/>
          <w:sz w:val="19"/>
          <w:szCs w:val="19"/>
        </w:rPr>
      </w:pPr>
    </w:p>
    <w:p>
      <w:pPr>
        <w:spacing w:line="330" w:lineRule="exact" w:before="0"/>
        <w:ind w:left="10164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Спокойная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цветовая</w:t>
      </w:r>
      <w:r>
        <w:rPr>
          <w:rFonts w:ascii="Montserrat Medium" w:hAnsi="Montserrat Medium"/>
          <w:color w:val="313131"/>
          <w:spacing w:val="27"/>
          <w:sz w:val="28"/>
        </w:rPr>
        <w:t> </w:t>
      </w:r>
      <w:r>
        <w:rPr>
          <w:rFonts w:ascii="Montserrat Medium" w:hAnsi="Montserrat Medium"/>
          <w:color w:val="313131"/>
          <w:sz w:val="28"/>
        </w:rPr>
        <w:t>гамма</w:t>
      </w:r>
      <w:r>
        <w:rPr>
          <w:rFonts w:ascii="Montserrat Medium" w:hAnsi="Montserrat Medium"/>
          <w:sz w:val="28"/>
        </w:rPr>
      </w:r>
    </w:p>
    <w:p>
      <w:pPr>
        <w:spacing w:line="330" w:lineRule="exact" w:before="226"/>
        <w:ind w:left="10164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Небольшое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количество</w:t>
      </w:r>
      <w:r>
        <w:rPr>
          <w:rFonts w:ascii="Montserrat Medium" w:hAnsi="Montserrat Medium"/>
          <w:color w:val="313131"/>
          <w:spacing w:val="2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мебели</w:t>
      </w:r>
      <w:r>
        <w:rPr>
          <w:rFonts w:ascii="Montserrat Medium" w:hAnsi="Montserrat Medium"/>
          <w:color w:val="313131"/>
          <w:sz w:val="28"/>
        </w:rPr>
        <w:t> и </w:t>
      </w:r>
      <w:r>
        <w:rPr>
          <w:rFonts w:ascii="Montserrat Medium" w:hAnsi="Montserrat Medium"/>
          <w:color w:val="313131"/>
          <w:spacing w:val="-2"/>
          <w:sz w:val="28"/>
        </w:rPr>
        <w:t>аксессуаров</w:t>
      </w:r>
      <w:r>
        <w:rPr>
          <w:rFonts w:ascii="Montserrat Medium" w:hAnsi="Montserrat Medium"/>
          <w:sz w:val="28"/>
        </w:rPr>
      </w:r>
    </w:p>
    <w:p>
      <w:pPr>
        <w:spacing w:line="330" w:lineRule="exact" w:before="198"/>
        <w:ind w:left="10164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Современные</w:t>
      </w:r>
      <w:r>
        <w:rPr>
          <w:rFonts w:ascii="Montserrat Medium" w:hAnsi="Montserrat Medium"/>
          <w:color w:val="313131"/>
          <w:spacing w:val="25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элементы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2"/>
        <w:rPr>
          <w:rFonts w:ascii="Montserrat Medium" w:hAnsi="Montserrat Medium" w:cs="Montserrat Medium" w:eastAsia="Montserrat Medium"/>
          <w:sz w:val="24"/>
          <w:szCs w:val="24"/>
        </w:rPr>
      </w:pPr>
    </w:p>
    <w:p>
      <w:pPr>
        <w:spacing w:line="200" w:lineRule="atLeast"/>
        <w:ind w:left="13195" w:right="0" w:firstLine="0"/>
        <w:rPr>
          <w:rFonts w:ascii="Montserrat Medium" w:hAnsi="Montserrat Medium" w:cs="Montserrat Medium" w:eastAsia="Montserrat Medium"/>
          <w:sz w:val="20"/>
          <w:szCs w:val="20"/>
        </w:rPr>
      </w:pPr>
      <w:r>
        <w:rPr>
          <w:rFonts w:ascii="Montserrat Medium" w:hAnsi="Montserrat Medium" w:cs="Montserrat Medium" w:eastAsia="Montserrat Medium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Montserrat Medium" w:hAnsi="Montserrat Medium" w:cs="Montserrat Medium" w:eastAsia="Montserrat Medium"/>
          <w:sz w:val="20"/>
          <w:szCs w:val="20"/>
        </w:rPr>
      </w:r>
    </w:p>
    <w:p>
      <w:pPr>
        <w:spacing w:after="0" w:line="200" w:lineRule="atLeast"/>
        <w:rPr>
          <w:rFonts w:ascii="Montserrat Medium" w:hAnsi="Montserrat Medium" w:cs="Montserrat Medium" w:eastAsia="Montserrat Medium"/>
          <w:sz w:val="20"/>
          <w:szCs w:val="20"/>
        </w:rPr>
        <w:sectPr>
          <w:pgSz w:w="14400" w:h="8100" w:orient="landscape"/>
          <w:pgMar w:top="360" w:bottom="0" w:left="0" w:right="420"/>
        </w:sectPr>
      </w:pPr>
    </w:p>
    <w:p>
      <w:pPr>
        <w:spacing w:line="6877" w:lineRule="exact" w:before="52"/>
        <w:ind w:left="0" w:right="152" w:firstLine="0"/>
        <w:jc w:val="right"/>
        <w:rPr>
          <w:rFonts w:ascii="Arial" w:hAnsi="Arial" w:cs="Arial" w:eastAsia="Arial"/>
          <w:sz w:val="53"/>
          <w:szCs w:val="53"/>
        </w:rPr>
      </w:pPr>
      <w:r>
        <w:rPr>
          <w:position w:val="-650"/>
        </w:rPr>
        <w:drawing>
          <wp:inline distT="0" distB="0" distL="0" distR="0">
            <wp:extent cx="6035735" cy="4429451"/>
            <wp:effectExtent l="0" t="0" r="0" b="0"/>
            <wp:docPr id="9" name="image8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6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735" cy="442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50"/>
        </w:rPr>
      </w:r>
      <w:r>
        <w:rPr>
          <w:rFonts w:ascii="Times New Roman"/>
          <w:sz w:val="20"/>
        </w:rPr>
        <w:t>          </w:t>
      </w:r>
      <w:r>
        <w:rPr>
          <w:rFonts w:ascii="Arial"/>
          <w:color w:val="313131"/>
          <w:sz w:val="53"/>
        </w:rPr>
        <w:t>Heo</w:t>
      </w:r>
      <w:r>
        <w:rPr>
          <w:rFonts w:ascii="Arial"/>
          <w:color w:val="313131"/>
          <w:spacing w:val="-25"/>
          <w:sz w:val="53"/>
        </w:rPr>
        <w:t>K</w:t>
      </w:r>
      <w:r>
        <w:rPr>
          <w:rFonts w:ascii="Arial"/>
          <w:color w:val="313131"/>
          <w:sz w:val="53"/>
        </w:rPr>
        <w:t>nac</w:t>
      </w:r>
      <w:r>
        <w:rPr>
          <w:rFonts w:ascii="Arial"/>
          <w:color w:val="313131"/>
          <w:spacing w:val="28"/>
          <w:sz w:val="53"/>
        </w:rPr>
        <w:t>c</w:t>
      </w:r>
      <w:r>
        <w:rPr>
          <w:rFonts w:ascii="Arial"/>
          <w:color w:val="313131"/>
          <w:sz w:val="53"/>
        </w:rPr>
        <w:t>V1Ka</w:t>
      </w:r>
      <w:r>
        <w:rPr>
          <w:rFonts w:ascii="Arial"/>
          <w:sz w:val="53"/>
        </w:rPr>
      </w:r>
    </w:p>
    <w:p>
      <w:pPr>
        <w:pStyle w:val="Heading2"/>
        <w:spacing w:line="280" w:lineRule="exact"/>
        <w:ind w:right="156"/>
        <w:jc w:val="right"/>
        <w:rPr>
          <w:rFonts w:ascii="Arial" w:hAnsi="Arial" w:cs="Arial" w:eastAsia="Arial"/>
        </w:rPr>
      </w:pPr>
      <w:r>
        <w:rPr/>
        <w:pict>
          <v:shape style="position:absolute;margin-left:659.498108pt;margin-top:8.353748pt;width:34.76806pt;height:9.034221pt;mso-position-horizontal-relative:page;mso-position-vertical-relative:paragraph;z-index:-37288" type="#_x0000_t75" stroked="false">
            <v:imagedata r:id="rId91" o:title=""/>
          </v:shape>
        </w:pict>
      </w:r>
      <w:r>
        <w:rPr>
          <w:rFonts w:ascii="Arial" w:hAnsi="Arial" w:cs="Arial" w:eastAsia="Arial"/>
          <w:color w:val="FBB807"/>
          <w:w w:val="105"/>
        </w:rPr>
        <w:t>•</w:t>
      </w:r>
      <w:r>
        <w:rPr>
          <w:rFonts w:ascii="Arial" w:hAnsi="Arial" w:cs="Arial" w:eastAsia="Arial"/>
          <w:color w:val="FBB807"/>
          <w:spacing w:val="-57"/>
          <w:w w:val="105"/>
        </w:rPr>
        <w:t> </w:t>
      </w:r>
      <w:r>
        <w:rPr>
          <w:rFonts w:ascii="Arial" w:hAnsi="Arial" w:cs="Arial" w:eastAsia="Arial"/>
          <w:color w:val="EF7C05"/>
          <w:w w:val="105"/>
        </w:rPr>
        <w:t>•</w:t>
      </w:r>
      <w:r>
        <w:rPr>
          <w:rFonts w:ascii="Arial" w:hAnsi="Arial" w:cs="Arial" w:eastAsia="Arial"/>
          <w:color w:val="EF7C05"/>
          <w:spacing w:val="66"/>
          <w:w w:val="105"/>
        </w:rPr>
        <w:t> </w:t>
      </w:r>
      <w:r>
        <w:rPr>
          <w:rFonts w:ascii="Arial" w:hAnsi="Arial" w:cs="Arial" w:eastAsia="Arial"/>
          <w:color w:val="724195"/>
          <w:w w:val="105"/>
        </w:rPr>
        <w:t>•</w:t>
      </w:r>
      <w:r>
        <w:rPr>
          <w:rFonts w:ascii="Arial" w:hAnsi="Arial" w:cs="Arial" w:eastAsia="Arial"/>
        </w:rPr>
      </w:r>
    </w:p>
    <w:p>
      <w:pPr>
        <w:spacing w:after="0" w:line="280" w:lineRule="exact"/>
        <w:jc w:val="right"/>
        <w:rPr>
          <w:rFonts w:ascii="Arial" w:hAnsi="Arial" w:cs="Arial" w:eastAsia="Arial"/>
        </w:rPr>
        <w:sectPr>
          <w:pgSz w:w="14400" w:h="8100" w:orient="landscape"/>
          <w:pgMar w:top="580" w:bottom="0" w:left="0" w:right="400"/>
        </w:sectPr>
      </w:pPr>
    </w:p>
    <w:p>
      <w:pPr>
        <w:spacing w:line="240" w:lineRule="auto" w:before="10"/>
        <w:rPr>
          <w:rFonts w:ascii="Arial" w:hAnsi="Arial" w:cs="Arial" w:eastAsia="Arial"/>
          <w:sz w:val="26"/>
          <w:szCs w:val="26"/>
        </w:rPr>
      </w:pPr>
      <w:r>
        <w:rPr/>
        <w:pict>
          <v:group style="position:absolute;margin-left:0pt;margin-top:0pt;width:377.05pt;height:405pt;mso-position-horizontal-relative:page;mso-position-vertical-relative:page;z-index:4984" coordorigin="0,0" coordsize="7541,8100">
            <v:shape style="position:absolute;left:0;top:0;width:6001;height:8100" type="#_x0000_t75" stroked="false">
              <v:imagedata r:id="rId92" o:title=""/>
            </v:shape>
            <v:group style="position:absolute;left:0;top:0;width:5664;height:8100" coordorigin="0,0" coordsize="5664,8100">
              <v:shape style="position:absolute;left:0;top:0;width:5664;height:8100" coordorigin="0,0" coordsize="5664,8100" path="m5663,0l5663,8100,0,8100,0,0,5663,0xe" filled="true" fillcolor="#000000" stroked="false">
                <v:path arrowok="t"/>
                <v:fill type="solid"/>
              </v:shape>
              <v:shape style="position:absolute;left:0;top:0;width:5663;height:8100" type="#_x0000_t75" stroked="false">
                <v:imagedata r:id="rId93" o:title=""/>
              </v:shape>
            </v:group>
            <v:group style="position:absolute;left:5376;top:514;width:2013;height:13" coordorigin="5376,514" coordsize="2013,13">
              <v:shape style="position:absolute;left:5376;top:514;width:2013;height:13" coordorigin="5376,514" coordsize="2013,13" path="m7388,526l5376,514e" filled="false" stroked="true" strokeweight="2.25pt" strokecolor="#e7344c">
                <v:path arrowok="t"/>
              </v:shape>
            </v:group>
            <v:group style="position:absolute;left:7389;top:478;width:104;height:99" coordorigin="7389,478" coordsize="104,99">
              <v:shape style="position:absolute;left:7389;top:478;width:104;height:99" coordorigin="7389,478" coordsize="104,99" path="m7455,576l7428,574,7408,565,7394,550,7389,532,7393,508,7405,490,7422,478,7450,480,7471,488,7485,501,7491,518,7492,527,7487,549,7474,566,7455,576xe" filled="true" fillcolor="#e7344c" stroked="false">
                <v:path arrowok="t"/>
                <v:fill type="solid"/>
              </v:shape>
            </v:group>
            <v:group style="position:absolute;left:7389;top:478;width:104;height:99" coordorigin="7389,478" coordsize="104,99">
              <v:shape style="position:absolute;left:7389;top:478;width:104;height:99" coordorigin="7389,478" coordsize="104,99" path="m7492,527l7487,549,7474,566,7455,576,7428,574,7408,565,7394,550,7389,532,7393,508,7405,490,7422,478,7450,480,7471,488,7485,501,7491,518,7492,527xe" filled="false" stroked="true" strokeweight="2.25pt" strokecolor="#e7344c">
                <v:path arrowok="t"/>
              </v:shape>
            </v:group>
            <v:group style="position:absolute;left:5172;top:439;width:205;height:149" coordorigin="5172,439" coordsize="205,149">
              <v:shape style="position:absolute;left:5172;top:439;width:205;height:149" coordorigin="5172,439" coordsize="205,149" path="m5375,588l5172,512,5376,439,5375,588xe" filled="true" fillcolor="#e7344c" stroked="false">
                <v:path arrowok="t"/>
                <v:fill type="solid"/>
              </v:shape>
            </v:group>
            <v:group style="position:absolute;left:5172;top:439;width:205;height:149" coordorigin="5172,439" coordsize="205,149">
              <v:shape style="position:absolute;left:5172;top:439;width:205;height:149" coordorigin="5172,439" coordsize="205,149" path="m5376,439l5172,512,5375,588,5376,439xe" filled="false" stroked="true" strokeweight="2.25pt" strokecolor="#e7344c">
                <v:path arrowok="t"/>
              </v:shape>
            </v:group>
            <v:group style="position:absolute;left:5315;top:1530;width:2074;height:26" coordorigin="5315,1530" coordsize="2074,26">
              <v:shape style="position:absolute;left:5315;top:1530;width:2074;height:26" coordorigin="5315,1530" coordsize="2074,26" path="m7388,1530l5315,1556e" filled="false" stroked="true" strokeweight="2.25pt" strokecolor="#e7344c">
                <v:path arrowok="t"/>
              </v:shape>
            </v:group>
            <v:group style="position:absolute;left:7389;top:1482;width:103;height:97" coordorigin="7389,1482" coordsize="103,97">
              <v:shape style="position:absolute;left:7389;top:1482;width:103;height:97" coordorigin="7389,1482" coordsize="103,97" path="m7492,1529l7487,1551,7475,1568,7456,1579,7429,1577,7409,1568,7395,1554,7389,1537,7393,1512,7404,1494,7420,1482,7448,1483,7469,1490,7484,1503,7491,1519,7492,1529xe" filled="false" stroked="true" strokeweight="2.25pt" strokecolor="#e7344c">
                <v:path arrowok="t"/>
              </v:shape>
            </v:group>
            <v:group style="position:absolute;left:5111;top:1481;width:206;height:149" coordorigin="5111,1481" coordsize="206,149">
              <v:shape style="position:absolute;left:5111;top:1481;width:206;height:149" coordorigin="5111,1481" coordsize="206,149" path="m5314,1481l5111,1558,5316,1630,5314,1481xe" filled="false" stroked="true" strokeweight="2.25pt" strokecolor="#e7344c">
                <v:path arrowok="t"/>
              </v:shape>
            </v:group>
            <v:group style="position:absolute;left:2411;top:2571;width:4985;height:1688" coordorigin="2411,2571" coordsize="4985,1688">
              <v:shape style="position:absolute;left:2411;top:2571;width:4985;height:1688" coordorigin="2411,2571" coordsize="4985,1688" path="m7395,2571l2411,4258e" filled="false" stroked="true" strokeweight="2.25pt" strokecolor="#e7344c">
                <v:path arrowok="t"/>
              </v:shape>
            </v:group>
            <v:group style="position:absolute;left:7393;top:2504;width:103;height:102" coordorigin="7393,2504" coordsize="103,102">
              <v:shape style="position:absolute;left:7393;top:2504;width:103;height:102" coordorigin="7393,2504" coordsize="103,102" path="m7493,2537l7464,2602,7443,2605,7424,2601,7408,2591,7397,2576,7393,2555,7396,2535,7406,2520,7420,2508,7442,2504,7461,2506,7477,2515,7489,2528,7493,2537xe" filled="false" stroked="true" strokeweight="2.25pt" strokecolor="#e7344c">
                <v:path arrowok="t"/>
              </v:shape>
            </v:group>
            <v:group style="position:absolute;left:2217;top:4188;width:218;height:141" coordorigin="2217,4188" coordsize="218,141">
              <v:shape style="position:absolute;left:2217;top:4188;width:218;height:141" coordorigin="2217,4188" coordsize="218,141" path="m2387,4188l2217,4324,2435,4329,2387,4188xe" filled="false" stroked="true" strokeweight="2.25pt" strokecolor="#e7344c">
                <v:path arrowok="t"/>
              </v:shape>
            </v:group>
            <v:group style="position:absolute;left:2636;top:3538;width:4762;height:1949" coordorigin="2636,3538" coordsize="4762,1949">
              <v:shape style="position:absolute;left:2636;top:3538;width:4762;height:1949" coordorigin="2636,3538" coordsize="4762,1949" path="m7398,3538l2636,5487e" filled="false" stroked="true" strokeweight="2.25pt" strokecolor="#e7344c">
                <v:path arrowok="t"/>
              </v:shape>
            </v:group>
            <v:group style="position:absolute;left:7396;top:3469;width:102;height:101" coordorigin="7396,3469" coordsize="102,101">
              <v:shape style="position:absolute;left:7396;top:3469;width:102;height:101" coordorigin="7396,3469" coordsize="102,101" path="m7494,3499l7497,3518,7494,3537,7484,3553,7469,3565,7449,3569,7430,3567,7413,3559,7401,3545,7396,3524,7397,3504,7404,3488,7417,3475,7439,3469,7458,3470,7475,3476,7487,3488,7494,3499xe" filled="false" stroked="true" strokeweight="2.25pt" strokecolor="#e7344c">
                <v:path arrowok="t"/>
              </v:shape>
            </v:group>
            <v:group style="position:absolute;left:2447;top:5418;width:218;height:147" coordorigin="2447,5418" coordsize="218,147">
              <v:shape style="position:absolute;left:2447;top:5418;width:218;height:147" coordorigin="2447,5418" coordsize="218,147" path="m2608,5418l2447,5564,2665,5555,2608,5418xe" filled="false" stroked="true" strokeweight="2.25pt" strokecolor="#e7344c">
                <v:path arrowok="t"/>
              </v:shape>
            </v:group>
            <v:group style="position:absolute;left:5418;top:4537;width:2005;height:1894" coordorigin="5418,4537" coordsize="2005,1894">
              <v:shape style="position:absolute;left:5418;top:4537;width:2005;height:1894" coordorigin="5418,4537" coordsize="2005,1894" path="m7423,4537l5418,6431e" filled="false" stroked="true" strokeweight="2.25pt" strokecolor="#e7344c">
                <v:path arrowok="t"/>
              </v:shape>
            </v:group>
            <v:group style="position:absolute;left:7410;top:4451;width:103;height:102" coordorigin="7410,4451" coordsize="103,102">
              <v:shape style="position:absolute;left:7410;top:4451;width:103;height:102" coordorigin="7410,4451" coordsize="103,102" path="m7498,4466l7509,4482,7512,4501,7509,4519,7499,4536,7482,4548,7463,4553,7445,4550,7428,4542,7416,4524,7410,4506,7411,4488,7418,4472,7436,4458,7455,4451,7473,4451,7489,4458,7498,4466xe" filled="false" stroked="true" strokeweight="2.25pt" strokecolor="#e7344c">
                <v:path arrowok="t"/>
              </v:shape>
            </v:group>
            <v:group style="position:absolute;left:5269;top:6377;width:200;height:195" coordorigin="5269,6377" coordsize="200,195">
              <v:shape style="position:absolute;left:5269;top:6377;width:200;height:195" coordorigin="5269,6377" coordsize="200,195" path="m5367,6377l5269,6571,5469,6485,5367,6377xe" filled="false" stroked="true" strokeweight="2.25pt" strokecolor="#e7344c">
                <v:path arrowok="t"/>
              </v:shape>
            </v:group>
            <v:group style="position:absolute;left:5583;top:5506;width:1850;height:2171" coordorigin="5583,5506" coordsize="1850,2171">
              <v:shape style="position:absolute;left:5583;top:5506;width:1850;height:2171" coordorigin="5583,5506" coordsize="1850,2171" path="m7433,5506l5583,7677e" filled="false" stroked="true" strokeweight="2.25pt" strokecolor="#e7344c">
                <v:path arrowok="t"/>
              </v:shape>
            </v:group>
            <v:group style="position:absolute;left:7415;top:5416;width:103;height:102" coordorigin="7415,5416" coordsize="103,102">
              <v:shape style="position:absolute;left:7415;top:5416;width:103;height:102" coordorigin="7415,5416" coordsize="103,102" path="m7500,5427l7512,5443,7518,5461,7516,5479,7508,5497,7493,5510,7475,5517,7457,5518,7440,5511,7425,5495,7417,5477,7415,5459,7421,5443,7437,5427,7455,5418,7472,5416,7489,5420,7500,5427xe" filled="false" stroked="true" strokeweight="2.25pt" strokecolor="#e7344c">
                <v:path arrowok="t"/>
              </v:shape>
            </v:group>
            <v:group style="position:absolute;left:5450;top:7628;width:190;height:204" coordorigin="5450,7628" coordsize="190,204">
              <v:shape style="position:absolute;left:5450;top:7628;width:190;height:204" coordorigin="5450,7628" coordsize="190,204" path="m5526,7628l5450,7832,5639,7725,5526,7628xe" filled="false" stroked="true" strokeweight="2.25pt" strokecolor="#e7344c">
                <v:path arrowok="t"/>
              </v:shape>
            </v:group>
            <w10:wrap type="none"/>
          </v:group>
        </w:pict>
      </w:r>
    </w:p>
    <w:p>
      <w:pPr>
        <w:spacing w:line="622" w:lineRule="auto" w:before="12"/>
        <w:ind w:left="7649" w:right="33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2"/>
          <w:sz w:val="28"/>
        </w:rPr>
        <w:t>Хрустальная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люстра.</w:t>
      </w:r>
      <w:r>
        <w:rPr>
          <w:rFonts w:ascii="Montserrat Medium" w:hAnsi="Montserrat Medium"/>
          <w:color w:val="313131"/>
          <w:sz w:val="28"/>
        </w:rPr>
        <w:t> Формой </w:t>
      </w:r>
      <w:r>
        <w:rPr>
          <w:rFonts w:ascii="Montserrat Medium" w:hAnsi="Montserrat Medium"/>
          <w:color w:val="313131"/>
          <w:spacing w:val="-2"/>
          <w:sz w:val="28"/>
        </w:rPr>
        <w:t>из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3"/>
          <w:sz w:val="28"/>
        </w:rPr>
        <w:t>ХХ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века</w:t>
      </w:r>
      <w:r>
        <w:rPr>
          <w:rFonts w:ascii="Montserrat Medium" w:hAnsi="Montserrat Medium"/>
          <w:color w:val="313131"/>
          <w:spacing w:val="29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Спокойная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цветовая</w:t>
      </w:r>
      <w:r>
        <w:rPr>
          <w:rFonts w:ascii="Montserrat Medium" w:hAnsi="Montserrat Medium"/>
          <w:color w:val="313131"/>
          <w:sz w:val="28"/>
        </w:rPr>
        <w:t> гамма</w:t>
      </w:r>
      <w:r>
        <w:rPr>
          <w:rFonts w:ascii="Montserrat Medium" w:hAnsi="Montserrat Medium"/>
          <w:sz w:val="28"/>
        </w:rPr>
      </w:r>
    </w:p>
    <w:p>
      <w:pPr>
        <w:spacing w:line="596" w:lineRule="auto" w:before="0"/>
        <w:ind w:left="7649" w:right="33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3"/>
          <w:sz w:val="28"/>
        </w:rPr>
        <w:t>Торшер</w:t>
      </w:r>
      <w:r>
        <w:rPr>
          <w:rFonts w:ascii="Montserrat Medium" w:hAnsi="Montserrat Medium"/>
          <w:color w:val="313131"/>
          <w:sz w:val="28"/>
        </w:rPr>
        <w:t> и </w:t>
      </w:r>
      <w:r>
        <w:rPr>
          <w:rFonts w:ascii="Montserrat Medium" w:hAnsi="Montserrat Medium"/>
          <w:color w:val="313131"/>
          <w:spacing w:val="-1"/>
          <w:sz w:val="28"/>
        </w:rPr>
        <w:t>кресло</w:t>
      </w:r>
      <w:r>
        <w:rPr>
          <w:rFonts w:ascii="Montserrat Medium" w:hAnsi="Montserrat Medium"/>
          <w:color w:val="313131"/>
          <w:sz w:val="28"/>
        </w:rPr>
        <w:t> явно </w:t>
      </w:r>
      <w:r>
        <w:rPr>
          <w:rFonts w:ascii="Montserrat Medium" w:hAnsi="Montserrat Medium"/>
          <w:color w:val="313131"/>
          <w:spacing w:val="-2"/>
          <w:sz w:val="28"/>
        </w:rPr>
        <w:t>из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3"/>
          <w:sz w:val="28"/>
        </w:rPr>
        <w:t>ХХ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века</w:t>
      </w:r>
      <w:r>
        <w:rPr>
          <w:rFonts w:ascii="Montserrat Medium" w:hAnsi="Montserrat Medium"/>
          <w:color w:val="313131"/>
          <w:spacing w:val="26"/>
          <w:sz w:val="28"/>
        </w:rPr>
        <w:t> </w:t>
      </w:r>
      <w:r>
        <w:rPr>
          <w:rFonts w:ascii="Montserrat Medium" w:hAnsi="Montserrat Medium"/>
          <w:color w:val="313131"/>
          <w:sz w:val="28"/>
        </w:rPr>
        <w:t>Винтажный </w:t>
      </w:r>
      <w:r>
        <w:rPr>
          <w:rFonts w:ascii="Montserrat Medium" w:hAnsi="Montserrat Medium"/>
          <w:color w:val="313131"/>
          <w:spacing w:val="-1"/>
          <w:sz w:val="28"/>
        </w:rPr>
        <w:t>декор</w:t>
      </w:r>
      <w:r>
        <w:rPr>
          <w:rFonts w:ascii="Montserrat Medium" w:hAnsi="Montserrat Medium"/>
          <w:sz w:val="28"/>
        </w:rPr>
      </w:r>
    </w:p>
    <w:p>
      <w:pPr>
        <w:spacing w:before="0"/>
        <w:ind w:left="7649" w:right="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 w:cs="Montserrat Medium" w:eastAsia="Montserrat Medium"/>
          <w:color w:val="313131"/>
          <w:spacing w:val="-1"/>
          <w:sz w:val="28"/>
          <w:szCs w:val="28"/>
        </w:rPr>
        <w:t>Журнальный</w:t>
      </w:r>
      <w:r>
        <w:rPr>
          <w:rFonts w:ascii="Montserrat Medium" w:hAnsi="Montserrat Medium" w:cs="Montserrat Medium" w:eastAsia="Montserrat Medium"/>
          <w:color w:val="313131"/>
          <w:sz w:val="28"/>
          <w:szCs w:val="28"/>
        </w:rPr>
        <w:t> </w:t>
      </w:r>
      <w:r>
        <w:rPr>
          <w:rFonts w:ascii="Montserrat Medium" w:hAnsi="Montserrat Medium" w:cs="Montserrat Medium" w:eastAsia="Montserrat Medium"/>
          <w:color w:val="313131"/>
          <w:spacing w:val="-2"/>
          <w:sz w:val="28"/>
          <w:szCs w:val="28"/>
        </w:rPr>
        <w:t>столик</w:t>
      </w:r>
      <w:r>
        <w:rPr>
          <w:rFonts w:ascii="Montserrat Medium" w:hAnsi="Montserrat Medium" w:cs="Montserrat Medium" w:eastAsia="Montserrat Medium"/>
          <w:color w:val="313131"/>
          <w:sz w:val="28"/>
          <w:szCs w:val="28"/>
        </w:rPr>
        <w:t> — яркий акцент</w:t>
      </w:r>
      <w:r>
        <w:rPr>
          <w:rFonts w:ascii="Montserrat Medium" w:hAnsi="Montserrat Medium" w:cs="Montserrat Medium" w:eastAsia="Montserrat Medium"/>
          <w:sz w:val="28"/>
          <w:szCs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33"/>
          <w:szCs w:val="33"/>
        </w:rPr>
      </w:pPr>
    </w:p>
    <w:p>
      <w:pPr>
        <w:spacing w:line="330" w:lineRule="exact" w:before="0"/>
        <w:ind w:left="7649" w:right="33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Типичный</w:t>
      </w:r>
      <w:r>
        <w:rPr>
          <w:rFonts w:ascii="Montserrat Medium" w:hAnsi="Montserrat Medium"/>
          <w:color w:val="313131"/>
          <w:sz w:val="28"/>
        </w:rPr>
        <w:t> по </w:t>
      </w:r>
      <w:r>
        <w:rPr>
          <w:rFonts w:ascii="Montserrat Medium" w:hAnsi="Montserrat Medium"/>
          <w:color w:val="313131"/>
          <w:spacing w:val="-2"/>
          <w:sz w:val="28"/>
        </w:rPr>
        <w:t>рисунку</w:t>
      </w:r>
      <w:r>
        <w:rPr>
          <w:rFonts w:ascii="Montserrat Medium" w:hAnsi="Montserrat Medium"/>
          <w:color w:val="313131"/>
          <w:sz w:val="28"/>
        </w:rPr>
        <w:t> и </w:t>
      </w:r>
      <w:r>
        <w:rPr>
          <w:rFonts w:ascii="Montserrat Medium" w:hAnsi="Montserrat Medium"/>
          <w:color w:val="313131"/>
          <w:spacing w:val="-1"/>
          <w:sz w:val="28"/>
        </w:rPr>
        <w:t>сочетанию</w:t>
      </w:r>
      <w:r>
        <w:rPr>
          <w:rFonts w:ascii="Montserrat Medium" w:hAnsi="Montserrat Medium"/>
          <w:color w:val="313131"/>
          <w:spacing w:val="28"/>
          <w:sz w:val="28"/>
        </w:rPr>
        <w:t> </w:t>
      </w:r>
      <w:r>
        <w:rPr>
          <w:rFonts w:ascii="Montserrat Medium" w:hAnsi="Montserrat Medium"/>
          <w:color w:val="313131"/>
          <w:spacing w:val="-3"/>
          <w:sz w:val="28"/>
        </w:rPr>
        <w:t>цветов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ковер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1"/>
        <w:rPr>
          <w:rFonts w:ascii="Montserrat Medium" w:hAnsi="Montserrat Medium" w:cs="Montserrat Medium" w:eastAsia="Montserrat Medium"/>
          <w:sz w:val="17"/>
          <w:szCs w:val="17"/>
        </w:rPr>
      </w:pPr>
    </w:p>
    <w:p>
      <w:pPr>
        <w:spacing w:line="200" w:lineRule="atLeast"/>
        <w:ind w:left="13405" w:right="0" w:firstLine="0"/>
        <w:rPr>
          <w:rFonts w:ascii="Montserrat Medium" w:hAnsi="Montserrat Medium" w:cs="Montserrat Medium" w:eastAsia="Montserrat Medium"/>
          <w:sz w:val="20"/>
          <w:szCs w:val="20"/>
        </w:rPr>
      </w:pPr>
      <w:r>
        <w:rPr>
          <w:rFonts w:ascii="Montserrat Medium" w:hAnsi="Montserrat Medium" w:cs="Montserrat Medium" w:eastAsia="Montserrat Medium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Montserrat Medium" w:hAnsi="Montserrat Medium" w:cs="Montserrat Medium" w:eastAsia="Montserrat Medium"/>
          <w:sz w:val="20"/>
          <w:szCs w:val="20"/>
        </w:rPr>
      </w:r>
    </w:p>
    <w:p>
      <w:pPr>
        <w:spacing w:after="0" w:line="200" w:lineRule="atLeast"/>
        <w:rPr>
          <w:rFonts w:ascii="Montserrat Medium" w:hAnsi="Montserrat Medium" w:cs="Montserrat Medium" w:eastAsia="Montserrat Medium"/>
          <w:sz w:val="20"/>
          <w:szCs w:val="20"/>
        </w:rPr>
        <w:sectPr>
          <w:pgSz w:w="14400" w:h="8100" w:orient="landscape"/>
          <w:pgMar w:top="0" w:bottom="0" w:left="0" w:right="220"/>
        </w:sect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  <w:r>
        <w:rPr/>
        <w:pict>
          <v:shape style="position:absolute;margin-left:0pt;margin-top:.000044pt;width:285.4132pt;height:404.999956pt;mso-position-horizontal-relative:page;mso-position-vertical-relative:page;z-index:5008" type="#_x0000_t75" stroked="false">
            <v:imagedata r:id="rId94" o:title=""/>
          </v:shape>
        </w:pict>
      </w:r>
    </w:p>
    <w:p>
      <w:pPr>
        <w:spacing w:line="240" w:lineRule="auto" w:before="8"/>
        <w:rPr>
          <w:rFonts w:ascii="Montserrat Medium" w:hAnsi="Montserrat Medium" w:cs="Montserrat Medium" w:eastAsia="Montserrat Medium"/>
          <w:sz w:val="26"/>
          <w:szCs w:val="26"/>
        </w:rPr>
      </w:pPr>
    </w:p>
    <w:p>
      <w:pPr>
        <w:spacing w:before="36"/>
        <w:ind w:left="0" w:right="250" w:firstLine="0"/>
        <w:jc w:val="right"/>
        <w:rPr>
          <w:rFonts w:ascii="Arial" w:hAnsi="Arial" w:cs="Arial" w:eastAsia="Arial"/>
          <w:sz w:val="50"/>
          <w:szCs w:val="50"/>
        </w:rPr>
      </w:pPr>
      <w:r>
        <w:rPr>
          <w:rFonts w:ascii="Arial"/>
          <w:color w:val="313131"/>
          <w:spacing w:val="-41"/>
          <w:w w:val="115"/>
          <w:sz w:val="50"/>
        </w:rPr>
        <w:t>P</w:t>
      </w:r>
      <w:r>
        <w:rPr>
          <w:rFonts w:ascii="Arial"/>
          <w:color w:val="313131"/>
          <w:spacing w:val="-34"/>
          <w:w w:val="115"/>
          <w:sz w:val="50"/>
        </w:rPr>
        <w:t>e</w:t>
      </w:r>
      <w:r>
        <w:rPr>
          <w:rFonts w:ascii="Arial"/>
          <w:color w:val="313131"/>
          <w:w w:val="115"/>
          <w:sz w:val="50"/>
        </w:rPr>
        <w:t>T</w:t>
      </w:r>
      <w:r>
        <w:rPr>
          <w:rFonts w:ascii="Arial"/>
          <w:color w:val="313131"/>
          <w:spacing w:val="5"/>
          <w:w w:val="115"/>
          <w:sz w:val="50"/>
        </w:rPr>
        <w:t>p</w:t>
      </w:r>
      <w:r>
        <w:rPr>
          <w:rFonts w:ascii="Arial"/>
          <w:color w:val="313131"/>
          <w:w w:val="115"/>
          <w:sz w:val="50"/>
        </w:rPr>
        <w:t>o</w:t>
      </w:r>
      <w:r>
        <w:rPr>
          <w:rFonts w:ascii="Arial"/>
          <w:color w:val="313131"/>
          <w:spacing w:val="-73"/>
          <w:w w:val="115"/>
          <w:sz w:val="50"/>
        </w:rPr>
        <w:t> </w:t>
      </w:r>
      <w:r>
        <w:rPr>
          <w:rFonts w:ascii="Arial"/>
          <w:color w:val="313131"/>
          <w:w w:val="115"/>
          <w:sz w:val="50"/>
        </w:rPr>
        <w:t>CTll</w:t>
      </w:r>
      <w:r>
        <w:rPr>
          <w:rFonts w:ascii="Arial"/>
          <w:color w:val="313131"/>
          <w:spacing w:val="-61"/>
          <w:w w:val="115"/>
          <w:sz w:val="50"/>
        </w:rPr>
        <w:t>1</w:t>
      </w:r>
      <w:r>
        <w:rPr>
          <w:rFonts w:ascii="Arial"/>
          <w:color w:val="313131"/>
          <w:spacing w:val="-17"/>
          <w:w w:val="115"/>
          <w:sz w:val="50"/>
        </w:rPr>
        <w:t>n</w:t>
      </w:r>
      <w:r>
        <w:rPr>
          <w:rFonts w:ascii="Arial"/>
          <w:color w:val="313131"/>
          <w:w w:val="115"/>
          <w:sz w:val="50"/>
        </w:rPr>
        <w:t>b</w:t>
      </w:r>
      <w:r>
        <w:rPr>
          <w:rFonts w:ascii="Arial"/>
          <w:sz w:val="5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3"/>
          <w:szCs w:val="13"/>
        </w:rPr>
      </w:pPr>
    </w:p>
    <w:p>
      <w:pPr>
        <w:spacing w:line="200" w:lineRule="atLeast"/>
        <w:ind w:left="1339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39769" cy="184594"/>
            <wp:effectExtent l="0" t="0" r="0" b="0"/>
            <wp:docPr id="11" name="image9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9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69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4400" w:h="8100" w:orient="landscape"/>
          <w:pgMar w:top="0" w:bottom="0" w:left="0" w:right="2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0pt;margin-top:34.399567pt;width:486.05pt;height:343.7pt;mso-position-horizontal-relative:page;mso-position-vertical-relative:page;z-index:5056" coordorigin="0,688" coordsize="9721,6874">
            <v:shape style="position:absolute;left:0;top:688;width:9636;height:6874" type="#_x0000_t75" stroked="false">
              <v:imagedata r:id="rId96" o:title=""/>
            </v:shape>
            <v:group style="position:absolute;left:0;top:950;width:9299;height:6199" coordorigin="0,950" coordsize="9299,6199">
              <v:shape style="position:absolute;left:0;top:950;width:9299;height:6199" coordorigin="0,950" coordsize="9299,6199" path="m0,950l9299,950,9299,7150,0,7150,0,950xe" filled="true" fillcolor="#000000" stroked="false">
                <v:path arrowok="t"/>
                <v:fill type="solid"/>
              </v:shape>
              <v:shape style="position:absolute;left:0;top:950;width:9299;height:6199" type="#_x0000_t75" stroked="false">
                <v:imagedata r:id="rId97" o:title=""/>
              </v:shape>
            </v:group>
            <v:group style="position:absolute;left:6268;top:1501;width:3330;height:1072" coordorigin="6268,1501" coordsize="3330,1072">
              <v:shape style="position:absolute;left:6268;top:1501;width:3330;height:1072" coordorigin="6268,1501" coordsize="3330,1072" path="m9597,1501l6268,2573e" filled="false" stroked="true" strokeweight="2.25pt" strokecolor="#e7344c">
                <v:path arrowok="t"/>
              </v:shape>
            </v:group>
            <v:group style="position:absolute;left:9595;top:1435;width:103;height:102" coordorigin="9595,1435" coordsize="103,102">
              <v:shape style="position:absolute;left:9595;top:1435;width:103;height:102" coordorigin="9595,1435" coordsize="103,102" path="m9696,1469l9665,1534,9644,1536,9625,1532,9610,1522,9599,1506,9595,1485,9599,1466,9609,1450,9624,1439,9645,1435,9665,1438,9681,1447,9692,1461,9696,1469xe" filled="false" stroked="true" strokeweight="2.25pt" strokecolor="#e7344c">
                <v:path arrowok="t"/>
              </v:shape>
            </v:group>
            <v:group style="position:absolute;left:6073;top:2502;width:218;height:142" coordorigin="6073,2502" coordsize="218,142">
              <v:shape style="position:absolute;left:6073;top:2502;width:218;height:142" coordorigin="6073,2502" coordsize="218,142" path="m6245,2502l6073,2635,6290,2643,6245,2502xe" filled="false" stroked="true" strokeweight="2.25pt" strokecolor="#e7344c">
                <v:path arrowok="t"/>
              </v:shape>
            </v:group>
            <v:group style="position:absolute;left:8726;top:2658;width:865;height:2" coordorigin="8726,2658" coordsize="865,2">
              <v:shape style="position:absolute;left:8726;top:2658;width:865;height:2" coordorigin="8726,2658" coordsize="865,2" path="m9591,2660l8726,2658e" filled="false" stroked="true" strokeweight="2.25pt" strokecolor="#e7344c">
                <v:path arrowok="t"/>
              </v:shape>
            </v:group>
            <v:group style="position:absolute;left:9591;top:2612;width:104;height:98" coordorigin="9591,2612" coordsize="104,98">
              <v:shape style="position:absolute;left:9591;top:2612;width:104;height:98" coordorigin="9591,2612" coordsize="104,98" path="m9694,2660l9690,2682,9677,2699,9657,2710,9630,2707,9610,2698,9597,2684,9591,2666,9595,2641,9607,2623,9624,2612,9652,2613,9673,2621,9687,2634,9694,2651,9694,2660xe" filled="false" stroked="true" strokeweight="2.25pt" strokecolor="#e7344c">
                <v:path arrowok="t"/>
              </v:shape>
            </v:group>
            <v:group style="position:absolute;left:8522;top:2584;width:205;height:149" coordorigin="8522,2584" coordsize="205,149">
              <v:shape style="position:absolute;left:8522;top:2584;width:205;height:149" coordorigin="8522,2584" coordsize="205,149" path="m8726,2584l8522,2658,8726,2733,8726,2584xe" filled="false" stroked="true" strokeweight="2.25pt" strokecolor="#e7344c">
                <v:path arrowok="t"/>
              </v:shape>
            </v:group>
            <v:group style="position:absolute;left:1543;top:4124;width:8048;height:58" coordorigin="1543,4124" coordsize="8048,58">
              <v:shape style="position:absolute;left:1543;top:4124;width:8048;height:58" coordorigin="1543,4124" coordsize="8048,58" path="m9591,4124l1543,4182e" filled="false" stroked="true" strokeweight="2.25pt" strokecolor="#e7344c">
                <v:path arrowok="t"/>
              </v:shape>
            </v:group>
            <v:group style="position:absolute;left:9591;top:4076;width:104;height:98" coordorigin="9591,4076" coordsize="104,98">
              <v:shape style="position:absolute;left:9591;top:4076;width:104;height:98" coordorigin="9591,4076" coordsize="104,98" path="m9695,4124l9690,4145,9677,4163,9658,4173,9631,4171,9611,4162,9598,4148,9591,4130,9595,4106,9607,4088,9624,4076,9652,4077,9673,4085,9687,4098,9694,4114,9695,4124xe" filled="false" stroked="true" strokeweight="2.25pt" strokecolor="#e7344c">
                <v:path arrowok="t"/>
              </v:shape>
            </v:group>
            <v:group style="position:absolute;left:1339;top:4108;width:205;height:149" coordorigin="1339,4108" coordsize="205,149">
              <v:shape style="position:absolute;left:1339;top:4108;width:205;height:149" coordorigin="1339,4108" coordsize="205,149" path="m1543,4108l1339,4183,1544,4256,1543,4108xe" filled="false" stroked="true" strokeweight="2.25pt" strokecolor="#e7344c">
                <v:path arrowok="t"/>
              </v:shape>
            </v:group>
            <w10:wrap type="none"/>
          </v:group>
        </w:pict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line="330" w:lineRule="exact" w:before="58"/>
        <w:ind w:left="9851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Активная</w:t>
      </w:r>
      <w:r>
        <w:rPr>
          <w:rFonts w:ascii="Montserrat Medium" w:hAnsi="Montserrat Medium"/>
          <w:color w:val="313131"/>
          <w:sz w:val="28"/>
        </w:rPr>
        <w:t> кирпичная</w:t>
      </w:r>
      <w:r>
        <w:rPr>
          <w:rFonts w:ascii="Montserrat Medium" w:hAnsi="Montserrat Medium"/>
          <w:color w:val="313131"/>
          <w:spacing w:val="25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стена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14"/>
        <w:rPr>
          <w:rFonts w:ascii="Montserrat Medium" w:hAnsi="Montserrat Medium" w:cs="Montserrat Medium" w:eastAsia="Montserrat Medium"/>
          <w:sz w:val="38"/>
          <w:szCs w:val="38"/>
        </w:rPr>
      </w:pPr>
    </w:p>
    <w:p>
      <w:pPr>
        <w:spacing w:line="330" w:lineRule="exact" w:before="0"/>
        <w:ind w:left="9851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Большое</w:t>
      </w:r>
      <w:r>
        <w:rPr>
          <w:rFonts w:ascii="Montserrat Medium" w:hAnsi="Montserrat Medium"/>
          <w:color w:val="313131"/>
          <w:sz w:val="28"/>
        </w:rPr>
        <w:t> окно </w:t>
      </w:r>
      <w:r>
        <w:rPr>
          <w:rFonts w:ascii="Montserrat Medium" w:hAnsi="Montserrat Medium"/>
          <w:color w:val="313131"/>
          <w:spacing w:val="-2"/>
          <w:sz w:val="28"/>
        </w:rPr>
        <w:t>без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явного</w:t>
      </w:r>
      <w:r>
        <w:rPr>
          <w:rFonts w:ascii="Montserrat Medium" w:hAnsi="Montserrat Medium"/>
          <w:color w:val="313131"/>
          <w:spacing w:val="27"/>
          <w:sz w:val="28"/>
        </w:rPr>
        <w:t> </w:t>
      </w:r>
      <w:r>
        <w:rPr>
          <w:rFonts w:ascii="Montserrat Medium" w:hAnsi="Montserrat Medium"/>
          <w:color w:val="313131"/>
          <w:sz w:val="28"/>
        </w:rPr>
        <w:t>оформления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4"/>
        <w:rPr>
          <w:rFonts w:ascii="Montserrat Medium" w:hAnsi="Montserrat Medium" w:cs="Montserrat Medium" w:eastAsia="Montserrat Medium"/>
          <w:sz w:val="34"/>
          <w:szCs w:val="34"/>
        </w:rPr>
      </w:pPr>
    </w:p>
    <w:p>
      <w:pPr>
        <w:spacing w:line="330" w:lineRule="exact" w:before="0"/>
        <w:ind w:left="9852" w:right="279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2"/>
          <w:sz w:val="28"/>
        </w:rPr>
        <w:t>Контраст</w:t>
      </w:r>
      <w:r>
        <w:rPr>
          <w:rFonts w:ascii="Montserrat Medium" w:hAnsi="Montserrat Medium"/>
          <w:color w:val="313131"/>
          <w:spacing w:val="24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необработанного</w:t>
      </w:r>
      <w:r>
        <w:rPr>
          <w:rFonts w:ascii="Montserrat Medium" w:hAnsi="Montserrat Medium"/>
          <w:color w:val="313131"/>
          <w:spacing w:val="20"/>
          <w:sz w:val="28"/>
        </w:rPr>
        <w:t> </w:t>
      </w:r>
      <w:r>
        <w:rPr>
          <w:rFonts w:ascii="Montserrat Medium" w:hAnsi="Montserrat Medium"/>
          <w:color w:val="313131"/>
          <w:sz w:val="28"/>
        </w:rPr>
        <w:t>кирпича и </w:t>
      </w:r>
      <w:r>
        <w:rPr>
          <w:rFonts w:ascii="Montserrat Medium" w:hAnsi="Montserrat Medium"/>
          <w:color w:val="313131"/>
          <w:spacing w:val="-3"/>
          <w:sz w:val="28"/>
        </w:rPr>
        <w:t>гладкой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белой</w:t>
      </w:r>
      <w:r>
        <w:rPr>
          <w:rFonts w:ascii="Montserrat Medium" w:hAnsi="Montserrat Medium"/>
          <w:color w:val="313131"/>
          <w:spacing w:val="28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окрашенной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стены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9"/>
        <w:rPr>
          <w:rFonts w:ascii="Montserrat Medium" w:hAnsi="Montserrat Medium" w:cs="Montserrat Medium" w:eastAsia="Montserrat Medium"/>
          <w:sz w:val="19"/>
          <w:szCs w:val="19"/>
        </w:rPr>
      </w:pPr>
    </w:p>
    <w:p>
      <w:pPr>
        <w:spacing w:line="200" w:lineRule="atLeast"/>
        <w:ind w:left="13195" w:right="0" w:firstLine="0"/>
        <w:rPr>
          <w:rFonts w:ascii="Montserrat Medium" w:hAnsi="Montserrat Medium" w:cs="Montserrat Medium" w:eastAsia="Montserrat Medium"/>
          <w:sz w:val="20"/>
          <w:szCs w:val="20"/>
        </w:rPr>
      </w:pPr>
      <w:r>
        <w:rPr>
          <w:rFonts w:ascii="Montserrat Medium" w:hAnsi="Montserrat Medium" w:cs="Montserrat Medium" w:eastAsia="Montserrat Medium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Montserrat Medium" w:hAnsi="Montserrat Medium" w:cs="Montserrat Medium" w:eastAsia="Montserrat Medium"/>
          <w:sz w:val="20"/>
          <w:szCs w:val="20"/>
        </w:rPr>
      </w:r>
    </w:p>
    <w:p>
      <w:pPr>
        <w:spacing w:after="0" w:line="200" w:lineRule="atLeast"/>
        <w:rPr>
          <w:rFonts w:ascii="Montserrat Medium" w:hAnsi="Montserrat Medium" w:cs="Montserrat Medium" w:eastAsia="Montserrat Medium"/>
          <w:sz w:val="20"/>
          <w:szCs w:val="20"/>
        </w:rPr>
        <w:sectPr>
          <w:pgSz w:w="14400" w:h="8100" w:orient="landscape"/>
          <w:pgMar w:top="600" w:bottom="0" w:left="0" w:right="420"/>
        </w:sectPr>
      </w:pPr>
    </w:p>
    <w:p>
      <w:pPr>
        <w:spacing w:line="6708" w:lineRule="exact" w:before="84"/>
        <w:ind w:left="0" w:right="99" w:firstLine="0"/>
        <w:jc w:val="right"/>
        <w:rPr>
          <w:rFonts w:ascii="Times New Roman" w:hAnsi="Times New Roman" w:cs="Times New Roman" w:eastAsia="Times New Roman"/>
          <w:sz w:val="45"/>
          <w:szCs w:val="45"/>
        </w:rPr>
      </w:pPr>
      <w:r>
        <w:rPr>
          <w:position w:val="-624"/>
        </w:rPr>
        <w:drawing>
          <wp:inline distT="0" distB="0" distL="0" distR="0">
            <wp:extent cx="6381616" cy="4271463"/>
            <wp:effectExtent l="0" t="0" r="0" b="0"/>
            <wp:docPr id="13" name="image9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4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616" cy="427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24"/>
        </w:rPr>
      </w:r>
      <w:r>
        <w:rPr>
          <w:rFonts w:ascii="Times New Roman"/>
          <w:sz w:val="20"/>
        </w:rPr>
        <w:t>         </w:t>
      </w:r>
      <w:r>
        <w:rPr>
          <w:rFonts w:ascii="Times New Roman"/>
          <w:color w:val="313131"/>
          <w:spacing w:val="-36"/>
          <w:w w:val="95"/>
          <w:sz w:val="45"/>
        </w:rPr>
        <w:t>C</w:t>
      </w:r>
      <w:r>
        <w:rPr>
          <w:rFonts w:ascii="Times New Roman"/>
          <w:color w:val="313131"/>
          <w:spacing w:val="15"/>
          <w:w w:val="95"/>
          <w:sz w:val="45"/>
        </w:rPr>
        <w:t>T</w:t>
      </w:r>
      <w:r>
        <w:rPr>
          <w:rFonts w:ascii="Times New Roman"/>
          <w:color w:val="313131"/>
          <w:w w:val="95"/>
          <w:sz w:val="45"/>
        </w:rPr>
        <w:t>11111</w:t>
      </w:r>
      <w:r>
        <w:rPr>
          <w:rFonts w:ascii="Times New Roman"/>
          <w:color w:val="313131"/>
          <w:spacing w:val="-73"/>
          <w:w w:val="95"/>
          <w:sz w:val="45"/>
        </w:rPr>
        <w:t> </w:t>
      </w:r>
      <w:r>
        <w:rPr>
          <w:rFonts w:ascii="Arial"/>
          <w:color w:val="313131"/>
          <w:w w:val="95"/>
          <w:sz w:val="40"/>
        </w:rPr>
        <w:t>b</w:t>
      </w:r>
      <w:r>
        <w:rPr>
          <w:rFonts w:ascii="Arial"/>
          <w:color w:val="313131"/>
          <w:spacing w:val="-24"/>
          <w:w w:val="95"/>
          <w:sz w:val="40"/>
        </w:rPr>
        <w:t> </w:t>
      </w:r>
      <w:r>
        <w:rPr>
          <w:rFonts w:ascii="Times New Roman"/>
          <w:color w:val="313131"/>
          <w:w w:val="95"/>
          <w:sz w:val="45"/>
        </w:rPr>
        <w:t>11oct&gt;T</w:t>
      </w:r>
      <w:r>
        <w:rPr>
          <w:rFonts w:ascii="Times New Roman"/>
          <w:sz w:val="45"/>
        </w:rPr>
      </w:r>
    </w:p>
    <w:p>
      <w:pPr>
        <w:pStyle w:val="Heading2"/>
        <w:spacing w:line="395" w:lineRule="exact"/>
        <w:ind w:right="189"/>
        <w:jc w:val="right"/>
      </w:pPr>
      <w:r>
        <w:rPr/>
        <w:pict>
          <v:shape style="position:absolute;margin-left:659.580383pt;margin-top:16.043961pt;width:34.23776pt;height:8.055944pt;mso-position-horizontal-relative:page;mso-position-vertical-relative:paragraph;z-index:-37144" type="#_x0000_t75" stroked="false">
            <v:imagedata r:id="rId99" o:title=""/>
          </v:shape>
        </w:pict>
      </w:r>
      <w:r>
        <w:rPr>
          <w:color w:val="F9B803"/>
          <w:w w:val="110"/>
        </w:rPr>
        <w:t>•</w:t>
      </w:r>
      <w:r>
        <w:rPr>
          <w:color w:val="F9B803"/>
          <w:spacing w:val="-57"/>
          <w:w w:val="110"/>
        </w:rPr>
        <w:t> </w:t>
      </w:r>
      <w:r>
        <w:rPr>
          <w:color w:val="ED7B03"/>
          <w:w w:val="110"/>
        </w:rPr>
        <w:t>•</w:t>
      </w:r>
      <w:r>
        <w:rPr>
          <w:color w:val="ED7B03"/>
          <w:spacing w:val="55"/>
          <w:w w:val="110"/>
        </w:rPr>
        <w:t> </w:t>
      </w:r>
      <w:r>
        <w:rPr>
          <w:color w:val="6E3B90"/>
          <w:w w:val="110"/>
        </w:rPr>
        <w:t>•</w:t>
      </w:r>
      <w:r>
        <w:rPr/>
      </w:r>
    </w:p>
    <w:p>
      <w:pPr>
        <w:spacing w:after="0" w:line="395" w:lineRule="exact"/>
        <w:jc w:val="right"/>
        <w:sectPr>
          <w:pgSz w:w="14400" w:h="8100" w:orient="landscape"/>
          <w:pgMar w:top="600" w:bottom="0" w:left="0" w:right="380"/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6"/>
          <w:szCs w:val="26"/>
        </w:rPr>
      </w:pPr>
      <w:r>
        <w:rPr/>
        <w:pict>
          <v:group style="position:absolute;margin-left:0pt;margin-top:0pt;width:377.7pt;height:405pt;mso-position-horizontal-relative:page;mso-position-vertical-relative:page;z-index:5128" coordorigin="0,0" coordsize="7554,8100">
            <v:shape style="position:absolute;left:0;top:0;width:7273;height:8100" type="#_x0000_t75" stroked="false">
              <v:imagedata r:id="rId100" o:title=""/>
            </v:shape>
            <v:group style="position:absolute;left:0;top:0;width:6936;height:8100" coordorigin="0,0" coordsize="6936,8100">
              <v:shape style="position:absolute;left:0;top:0;width:6936;height:8100" coordorigin="0,0" coordsize="6936,8100" path="m6936,0l6936,8100,0,8100,0,0,6936,0xe" filled="true" fillcolor="#000000" stroked="false">
                <v:path arrowok="t"/>
                <v:fill type="solid"/>
              </v:shape>
              <v:shape style="position:absolute;left:0;top:0;width:6936;height:8100" type="#_x0000_t75" stroked="false">
                <v:imagedata r:id="rId101" o:title=""/>
              </v:shape>
            </v:group>
            <v:group style="position:absolute;left:5911;top:529;width:1517;height:23" coordorigin="5911,529" coordsize="1517,23">
              <v:shape style="position:absolute;left:5911;top:529;width:1517;height:23" coordorigin="5911,529" coordsize="1517,23" path="m7428,529l5911,552e" filled="false" stroked="true" strokeweight="2.25pt" strokecolor="#e7344c">
                <v:path arrowok="t"/>
              </v:shape>
            </v:group>
            <v:group style="position:absolute;left:7428;top:481;width:103;height:97" coordorigin="7428,481" coordsize="103,97">
              <v:shape style="position:absolute;left:7428;top:481;width:103;height:97" coordorigin="7428,481" coordsize="103,97" path="m7496,578l7469,576,7448,567,7435,554,7428,536,7432,512,7443,493,7459,481,7487,482,7508,489,7523,501,7530,517,7531,528,7527,549,7514,567,7496,578xe" filled="true" fillcolor="#e7344c" stroked="false">
                <v:path arrowok="t"/>
                <v:fill type="solid"/>
              </v:shape>
            </v:group>
            <v:group style="position:absolute;left:7428;top:481;width:103;height:97" coordorigin="7428,481" coordsize="103,97">
              <v:shape style="position:absolute;left:7428;top:481;width:103;height:97" coordorigin="7428,481" coordsize="103,97" path="m7531,528l7527,549,7514,567,7496,578,7469,576,7448,567,7435,554,7428,536,7432,512,7443,493,7459,481,7487,482,7508,489,7523,501,7530,517,7531,528xe" filled="false" stroked="true" strokeweight="2.25pt" strokecolor="#e7344c">
                <v:path arrowok="t"/>
              </v:shape>
            </v:group>
            <v:group style="position:absolute;left:5707;top:478;width:206;height:149" coordorigin="5707,478" coordsize="206,149">
              <v:shape style="position:absolute;left:5707;top:478;width:206;height:149" coordorigin="5707,478" coordsize="206,149" path="m5912,626l5707,555,5910,478,5912,626xe" filled="true" fillcolor="#e7344c" stroked="false">
                <v:path arrowok="t"/>
                <v:fill type="solid"/>
              </v:shape>
            </v:group>
            <v:group style="position:absolute;left:5707;top:478;width:206;height:149" coordorigin="5707,478" coordsize="206,149">
              <v:shape style="position:absolute;left:5707;top:478;width:206;height:149" coordorigin="5707,478" coordsize="206,149" path="m5910,478l5707,555,5912,626,5910,478xe" filled="false" stroked="true" strokeweight="2.25pt" strokecolor="#e7344c">
                <v:path arrowok="t"/>
              </v:shape>
            </v:group>
            <v:group style="position:absolute;left:4404;top:1531;width:3024;height:44" coordorigin="4404,1531" coordsize="3024,44">
              <v:shape style="position:absolute;left:4404;top:1531;width:3024;height:44" coordorigin="4404,1531" coordsize="3024,44" path="m7428,1531l4404,1574e" filled="false" stroked="true" strokeweight="2.25pt" strokecolor="#e7344c">
                <v:path arrowok="t"/>
              </v:shape>
            </v:group>
            <v:group style="position:absolute;left:7428;top:1482;width:103;height:97" coordorigin="7428,1482" coordsize="103,97">
              <v:shape style="position:absolute;left:7428;top:1482;width:103;height:97" coordorigin="7428,1482" coordsize="103,97" path="m7531,1529l7527,1551,7514,1568,7496,1579,7469,1577,7448,1569,7435,1555,7428,1537,7432,1513,7443,1494,7459,1482,7487,1483,7509,1490,7523,1503,7530,1519,7531,1529xe" filled="false" stroked="true" strokeweight="2.25pt" strokecolor="#e7344c">
                <v:path arrowok="t"/>
              </v:shape>
            </v:group>
            <v:group style="position:absolute;left:4200;top:1500;width:206;height:149" coordorigin="4200,1500" coordsize="206,149">
              <v:shape style="position:absolute;left:4200;top:1500;width:206;height:149" coordorigin="4200,1500" coordsize="206,149" path="m4403,1500l4200,1577,4405,1648,4403,1500xe" filled="false" stroked="true" strokeweight="2.25pt" strokecolor="#e7344c">
                <v:path arrowok="t"/>
              </v:shape>
            </v:group>
            <v:group style="position:absolute;left:6391;top:2532;width:1037;height:16" coordorigin="6391,2532" coordsize="1037,16">
              <v:shape style="position:absolute;left:6391;top:2532;width:1037;height:16" coordorigin="6391,2532" coordsize="1037,16" path="m7428,2532l6391,2548e" filled="false" stroked="true" strokeweight="2.25pt" strokecolor="#e7344c">
                <v:path arrowok="t"/>
              </v:shape>
            </v:group>
            <v:group style="position:absolute;left:7428;top:2484;width:103;height:97" coordorigin="7428,2484" coordsize="103,97">
              <v:shape style="position:absolute;left:7428;top:2484;width:103;height:97" coordorigin="7428,2484" coordsize="103,97" path="m7531,2531l7527,2552,7514,2570,7496,2581,7469,2579,7448,2570,7435,2557,7428,2539,7432,2515,7443,2496,7459,2484,7487,2485,7508,2492,7523,2504,7530,2521,7531,2531xe" filled="false" stroked="true" strokeweight="2.25pt" strokecolor="#e7344c">
                <v:path arrowok="t"/>
              </v:shape>
            </v:group>
            <v:group style="position:absolute;left:6187;top:2474;width:206;height:149" coordorigin="6187,2474" coordsize="206,149">
              <v:shape style="position:absolute;left:6187;top:2474;width:206;height:149" coordorigin="6187,2474" coordsize="206,149" path="m6390,2474l6187,2551,6392,2622,6390,2474xe" filled="false" stroked="true" strokeweight="2.25pt" strokecolor="#e7344c">
                <v:path arrowok="t"/>
              </v:shape>
            </v:group>
            <v:group style="position:absolute;left:4529;top:3533;width:2899;height:26" coordorigin="4529,3533" coordsize="2899,26">
              <v:shape style="position:absolute;left:4529;top:3533;width:2899;height:26" coordorigin="4529,3533" coordsize="2899,26" path="m7428,3533l4529,3559e" filled="false" stroked="true" strokeweight="2.25pt" strokecolor="#e7344c">
                <v:path arrowok="t"/>
              </v:shape>
            </v:group>
            <v:group style="position:absolute;left:7428;top:3485;width:104;height:98" coordorigin="7428,3485" coordsize="104,98">
              <v:shape style="position:absolute;left:7428;top:3485;width:104;height:98" coordorigin="7428,3485" coordsize="104,98" path="m7531,3532l7527,3554,7514,3571,7495,3582,7468,3580,7448,3571,7434,3557,7428,3539,7432,3515,7443,3496,7460,3485,7488,3486,7509,3493,7523,3506,7530,3523,7531,3532xe" filled="false" stroked="true" strokeweight="2.25pt" strokecolor="#e7344c">
                <v:path arrowok="t"/>
              </v:shape>
            </v:group>
            <v:group style="position:absolute;left:4325;top:3484;width:205;height:149" coordorigin="4325,3484" coordsize="205,149">
              <v:shape style="position:absolute;left:4325;top:3484;width:205;height:149" coordorigin="4325,3484" coordsize="205,149" path="m4528,3484l4325,3561,4530,3633,4528,3484xe" filled="false" stroked="true" strokeweight="2.25pt" strokecolor="#e7344c">
                <v:path arrowok="t"/>
              </v:shape>
            </v:group>
            <v:group style="position:absolute;left:3757;top:4469;width:3671;height:31" coordorigin="3757,4469" coordsize="3671,31">
              <v:shape style="position:absolute;left:3757;top:4469;width:3671;height:31" coordorigin="3757,4469" coordsize="3671,31" path="m7428,4469l3757,4499e" filled="false" stroked="true" strokeweight="2.25pt" strokecolor="#e7344c">
                <v:path arrowok="t"/>
              </v:shape>
            </v:group>
            <v:group style="position:absolute;left:7428;top:4420;width:104;height:98" coordorigin="7428,4420" coordsize="104,98">
              <v:shape style="position:absolute;left:7428;top:4420;width:104;height:98" coordorigin="7428,4420" coordsize="104,98" path="m7531,4468l7527,4489,7514,4507,7495,4517,7468,4515,7448,4507,7434,4493,7428,4475,7432,4451,7443,4432,7460,4420,7488,4421,7509,4429,7523,4442,7530,4458,7531,4468xe" filled="false" stroked="true" strokeweight="2.25pt" strokecolor="#e7344c">
                <v:path arrowok="t"/>
              </v:shape>
            </v:group>
            <v:group style="position:absolute;left:3553;top:4425;width:205;height:149" coordorigin="3553,4425" coordsize="205,149">
              <v:shape style="position:absolute;left:3553;top:4425;width:205;height:149" coordorigin="3553,4425" coordsize="205,149" path="m3757,4425l3553,4501,3758,4574,3757,4425xe" filled="false" stroked="true" strokeweight="2.25pt" strokecolor="#e7344c">
                <v:path arrowok="t"/>
              </v:shape>
            </v:group>
            <v:group style="position:absolute;left:6295;top:5414;width:1133;height:22" coordorigin="6295,5414" coordsize="1133,22">
              <v:shape style="position:absolute;left:6295;top:5414;width:1133;height:22" coordorigin="6295,5414" coordsize="1133,22" path="m7428,5414l6295,5435e" filled="false" stroked="true" strokeweight="2.25pt" strokecolor="#e7344c">
                <v:path arrowok="t"/>
              </v:shape>
            </v:group>
            <v:group style="position:absolute;left:7428;top:5365;width:103;height:97" coordorigin="7428,5365" coordsize="103,97">
              <v:shape style="position:absolute;left:7428;top:5365;width:103;height:97" coordorigin="7428,5365" coordsize="103,97" path="m7531,5412l7527,5433,7514,5451,7496,5462,7469,5460,7449,5452,7435,5438,7428,5421,7432,5396,7442,5377,7459,5365,7487,5366,7508,5373,7522,5385,7530,5401,7531,5412xe" filled="false" stroked="true" strokeweight="2.25pt" strokecolor="#e7344c">
                <v:path arrowok="t"/>
              </v:shape>
            </v:group>
            <v:group style="position:absolute;left:6091;top:5361;width:206;height:149" coordorigin="6091,5361" coordsize="206,149">
              <v:shape style="position:absolute;left:6091;top:5361;width:206;height:149" coordorigin="6091,5361" coordsize="206,149" path="m6294,5361l6091,5439,6297,5510,6294,5361xe" filled="false" stroked="true" strokeweight="2.25pt" strokecolor="#e7344c">
                <v:path arrowok="t"/>
              </v:shape>
            </v:group>
            <w10:wrap type="none"/>
          </v:group>
        </w:pict>
      </w:r>
    </w:p>
    <w:p>
      <w:pPr>
        <w:spacing w:before="12"/>
        <w:ind w:left="7688" w:right="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2"/>
          <w:sz w:val="28"/>
        </w:rPr>
        <w:t>Потолочный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карниз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3"/>
          <w:sz w:val="28"/>
        </w:rPr>
        <w:t>сложного</w:t>
      </w:r>
      <w:r>
        <w:rPr>
          <w:rFonts w:ascii="Montserrat Medium" w:hAnsi="Montserrat Medium"/>
          <w:color w:val="313131"/>
          <w:sz w:val="28"/>
        </w:rPr>
        <w:t> профиля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36"/>
          <w:szCs w:val="36"/>
        </w:rPr>
      </w:pPr>
    </w:p>
    <w:p>
      <w:pPr>
        <w:spacing w:line="330" w:lineRule="exact" w:before="0"/>
        <w:ind w:left="7688" w:right="33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Массивная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люстра</w:t>
      </w:r>
      <w:r>
        <w:rPr>
          <w:rFonts w:ascii="Montserrat Medium" w:hAnsi="Montserrat Medium"/>
          <w:color w:val="313131"/>
          <w:sz w:val="28"/>
        </w:rPr>
        <w:t> с </w:t>
      </w:r>
      <w:r>
        <w:rPr>
          <w:rFonts w:ascii="Montserrat Medium" w:hAnsi="Montserrat Medium"/>
          <w:color w:val="313131"/>
          <w:spacing w:val="-1"/>
          <w:sz w:val="28"/>
        </w:rPr>
        <w:t>хрустальными</w:t>
      </w:r>
      <w:r>
        <w:rPr>
          <w:rFonts w:ascii="Montserrat Medium" w:hAnsi="Montserrat Medium"/>
          <w:color w:val="313131"/>
          <w:spacing w:val="2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подвесами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5"/>
        <w:rPr>
          <w:rFonts w:ascii="Montserrat Medium" w:hAnsi="Montserrat Medium" w:cs="Montserrat Medium" w:eastAsia="Montserrat Medium"/>
          <w:sz w:val="33"/>
          <w:szCs w:val="33"/>
        </w:rPr>
      </w:pPr>
    </w:p>
    <w:p>
      <w:pPr>
        <w:spacing w:before="0"/>
        <w:ind w:left="7688" w:right="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3"/>
          <w:sz w:val="28"/>
        </w:rPr>
        <w:t>Тяжёлые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шторы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8"/>
          <w:szCs w:val="28"/>
        </w:rPr>
      </w:pPr>
    </w:p>
    <w:p>
      <w:pPr>
        <w:spacing w:line="584" w:lineRule="auto" w:before="229"/>
        <w:ind w:left="7688" w:right="1230" w:firstLine="0"/>
        <w:jc w:val="left"/>
        <w:rPr>
          <w:rFonts w:ascii="Montserrat Medium" w:hAnsi="Montserrat Medium" w:cs="Montserrat Medium" w:eastAsia="Montserrat Medium"/>
          <w:sz w:val="28"/>
          <w:szCs w:val="28"/>
        </w:rPr>
      </w:pPr>
      <w:r>
        <w:rPr>
          <w:rFonts w:ascii="Montserrat Medium" w:hAnsi="Montserrat Medium"/>
          <w:color w:val="313131"/>
          <w:spacing w:val="-1"/>
          <w:sz w:val="28"/>
        </w:rPr>
        <w:t>Деревянная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4"/>
          <w:sz w:val="28"/>
        </w:rPr>
        <w:t>отделка</w:t>
      </w:r>
      <w:r>
        <w:rPr>
          <w:rFonts w:ascii="Montserrat Medium" w:hAnsi="Montserrat Medium"/>
          <w:color w:val="313131"/>
          <w:sz w:val="28"/>
        </w:rPr>
        <w:t> с </w:t>
      </w:r>
      <w:r>
        <w:rPr>
          <w:rFonts w:ascii="Montserrat Medium" w:hAnsi="Montserrat Medium"/>
          <w:color w:val="313131"/>
          <w:spacing w:val="-1"/>
          <w:sz w:val="28"/>
        </w:rPr>
        <w:t>резьбой</w:t>
      </w:r>
      <w:r>
        <w:rPr>
          <w:rFonts w:ascii="Montserrat Medium" w:hAnsi="Montserrat Medium"/>
          <w:color w:val="313131"/>
          <w:spacing w:val="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Симметричная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композиция</w:t>
      </w:r>
      <w:r>
        <w:rPr>
          <w:rFonts w:ascii="Montserrat Medium" w:hAnsi="Montserrat Medium"/>
          <w:color w:val="313131"/>
          <w:spacing w:val="29"/>
          <w:sz w:val="28"/>
        </w:rPr>
        <w:t> </w:t>
      </w:r>
      <w:r>
        <w:rPr>
          <w:rFonts w:ascii="Montserrat Medium" w:hAnsi="Montserrat Medium"/>
          <w:color w:val="313131"/>
          <w:spacing w:val="-1"/>
          <w:sz w:val="28"/>
        </w:rPr>
        <w:t>Мебель</w:t>
      </w:r>
      <w:r>
        <w:rPr>
          <w:rFonts w:ascii="Montserrat Medium" w:hAnsi="Montserrat Medium"/>
          <w:color w:val="313131"/>
          <w:sz w:val="28"/>
        </w:rPr>
        <w:t> </w:t>
      </w:r>
      <w:r>
        <w:rPr>
          <w:rFonts w:ascii="Montserrat Medium" w:hAnsi="Montserrat Medium"/>
          <w:color w:val="313131"/>
          <w:spacing w:val="-2"/>
          <w:sz w:val="28"/>
        </w:rPr>
        <w:t>классического</w:t>
      </w:r>
      <w:r>
        <w:rPr>
          <w:rFonts w:ascii="Montserrat Medium" w:hAnsi="Montserrat Medium"/>
          <w:color w:val="313131"/>
          <w:sz w:val="28"/>
        </w:rPr>
        <w:t> вида</w:t>
      </w:r>
      <w:r>
        <w:rPr>
          <w:rFonts w:ascii="Montserrat Medium" w:hAnsi="Montserrat Medium"/>
          <w:sz w:val="28"/>
        </w:rPr>
      </w: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line="240" w:lineRule="auto" w:before="2"/>
        <w:rPr>
          <w:rFonts w:ascii="Montserrat Medium" w:hAnsi="Montserrat Medium" w:cs="Montserrat Medium" w:eastAsia="Montserrat Medium"/>
          <w:sz w:val="28"/>
          <w:szCs w:val="28"/>
        </w:rPr>
      </w:pPr>
    </w:p>
    <w:p>
      <w:pPr>
        <w:spacing w:line="200" w:lineRule="atLeast"/>
        <w:ind w:left="13405" w:right="0" w:firstLine="0"/>
        <w:rPr>
          <w:rFonts w:ascii="Montserrat Medium" w:hAnsi="Montserrat Medium" w:cs="Montserrat Medium" w:eastAsia="Montserrat Medium"/>
          <w:sz w:val="20"/>
          <w:szCs w:val="20"/>
        </w:rPr>
      </w:pPr>
      <w:r>
        <w:rPr>
          <w:rFonts w:ascii="Montserrat Medium" w:hAnsi="Montserrat Medium" w:cs="Montserrat Medium" w:eastAsia="Montserrat Medium"/>
          <w:sz w:val="20"/>
          <w:szCs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Montserrat Medium" w:hAnsi="Montserrat Medium" w:cs="Montserrat Medium" w:eastAsia="Montserrat Medium"/>
          <w:sz w:val="20"/>
          <w:szCs w:val="20"/>
        </w:rPr>
      </w:r>
    </w:p>
    <w:p>
      <w:pPr>
        <w:spacing w:after="0" w:line="200" w:lineRule="atLeast"/>
        <w:rPr>
          <w:rFonts w:ascii="Montserrat Medium" w:hAnsi="Montserrat Medium" w:cs="Montserrat Medium" w:eastAsia="Montserrat Medium"/>
          <w:sz w:val="20"/>
          <w:szCs w:val="20"/>
        </w:rPr>
        <w:sectPr>
          <w:pgSz w:w="14400" w:h="8100" w:orient="landscape"/>
          <w:pgMar w:top="0" w:bottom="0" w:left="0" w:right="220"/>
        </w:sectPr>
      </w:pPr>
    </w:p>
    <w:p>
      <w:pPr>
        <w:spacing w:line="240" w:lineRule="auto" w:before="0"/>
        <w:rPr>
          <w:rFonts w:ascii="Montserrat Medium" w:hAnsi="Montserrat Medium" w:cs="Montserrat Medium" w:eastAsia="Montserrat Medium"/>
          <w:sz w:val="20"/>
          <w:szCs w:val="20"/>
        </w:rPr>
      </w:pPr>
      <w:r>
        <w:rPr/>
        <w:pict>
          <v:group style="position:absolute;margin-left:0pt;margin-top:0pt;width:350.5pt;height:405pt;mso-position-horizontal-relative:page;mso-position-vertical-relative:page;z-index:5152" coordorigin="0,0" coordsize="7010,8100">
            <v:shape style="position:absolute;left:0;top:0;width:7010;height:8100" type="#_x0000_t75" stroked="false">
              <v:imagedata r:id="rId102" o:title=""/>
            </v:shape>
            <v:group style="position:absolute;left:2860;top:8043;width:820;height:2" coordorigin="2860,8043" coordsize="820,2">
              <v:shape style="position:absolute;left:2860;top:8043;width:820;height:2" coordorigin="2860,8043" coordsize="820,0" path="m2860,8043l3680,8043e" filled="false" stroked="true" strokeweight="2.171127pt" strokecolor="#74604f">
                <v:path arrowok="t"/>
              </v:shape>
            </v:group>
            <v:group style="position:absolute;left:4418;top:8046;width:2514;height:2" coordorigin="4418,8046" coordsize="2514,2">
              <v:shape style="position:absolute;left:4418;top:8046;width:2514;height:2" coordorigin="4418,8046" coordsize="2514,0" path="m4418,8046l6931,8046e" filled="false" stroked="true" strokeweight="2.171127pt" strokecolor="#644f44">
                <v:path arrowok="t"/>
              </v:shape>
            </v:group>
            <w10:wrap type="none"/>
          </v:group>
        </w:pict>
      </w:r>
    </w:p>
    <w:p>
      <w:pPr>
        <w:spacing w:line="240" w:lineRule="auto" w:before="13"/>
        <w:rPr>
          <w:rFonts w:ascii="Montserrat Medium" w:hAnsi="Montserrat Medium" w:cs="Montserrat Medium" w:eastAsia="Montserrat Medium"/>
          <w:sz w:val="20"/>
          <w:szCs w:val="20"/>
        </w:rPr>
      </w:pPr>
    </w:p>
    <w:p>
      <w:pPr>
        <w:spacing w:before="25"/>
        <w:ind w:left="0" w:right="291" w:firstLine="0"/>
        <w:jc w:val="right"/>
        <w:rPr>
          <w:rFonts w:ascii="Times New Roman" w:hAnsi="Times New Roman" w:cs="Times New Roman" w:eastAsia="Times New Roman"/>
          <w:sz w:val="58"/>
          <w:szCs w:val="58"/>
        </w:rPr>
      </w:pPr>
      <w:r>
        <w:rPr>
          <w:rFonts w:ascii="Times New Roman"/>
          <w:color w:val="313131"/>
          <w:w w:val="75"/>
          <w:sz w:val="58"/>
        </w:rPr>
        <w:t>K</w:t>
      </w:r>
      <w:r>
        <w:rPr>
          <w:rFonts w:ascii="Times New Roman"/>
          <w:color w:val="313131"/>
          <w:spacing w:val="52"/>
          <w:w w:val="75"/>
          <w:sz w:val="58"/>
        </w:rPr>
        <w:t>n</w:t>
      </w:r>
      <w:r>
        <w:rPr>
          <w:rFonts w:ascii="Times New Roman"/>
          <w:color w:val="313131"/>
          <w:spacing w:val="23"/>
          <w:w w:val="75"/>
          <w:sz w:val="58"/>
        </w:rPr>
        <w:t>a</w:t>
      </w:r>
      <w:r>
        <w:rPr>
          <w:rFonts w:ascii="Times New Roman"/>
          <w:color w:val="313131"/>
          <w:spacing w:val="-11"/>
          <w:w w:val="75"/>
          <w:sz w:val="58"/>
        </w:rPr>
        <w:t>c</w:t>
      </w:r>
      <w:r>
        <w:rPr>
          <w:rFonts w:ascii="Times New Roman"/>
          <w:color w:val="313131"/>
          <w:spacing w:val="7"/>
          <w:w w:val="75"/>
          <w:sz w:val="58"/>
        </w:rPr>
        <w:t>c</w:t>
      </w:r>
      <w:r>
        <w:rPr>
          <w:rFonts w:ascii="Times New Roman"/>
          <w:color w:val="313131"/>
          <w:w w:val="75"/>
          <w:sz w:val="58"/>
        </w:rPr>
        <w:t>11</w:t>
      </w:r>
      <w:r>
        <w:rPr>
          <w:rFonts w:ascii="Times New Roman"/>
          <w:color w:val="313131"/>
          <w:spacing w:val="78"/>
          <w:w w:val="75"/>
          <w:sz w:val="58"/>
        </w:rPr>
        <w:t>1</w:t>
      </w:r>
      <w:r>
        <w:rPr>
          <w:rFonts w:ascii="Times New Roman"/>
          <w:color w:val="313131"/>
          <w:w w:val="75"/>
          <w:sz w:val="58"/>
        </w:rPr>
        <w:t>u</w:t>
      </w:r>
      <w:r>
        <w:rPr>
          <w:rFonts w:ascii="Times New Roman"/>
          <w:color w:val="313131"/>
          <w:spacing w:val="25"/>
          <w:w w:val="75"/>
          <w:sz w:val="58"/>
        </w:rPr>
        <w:t>.</w:t>
      </w:r>
      <w:r>
        <w:rPr>
          <w:rFonts w:ascii="Times New Roman"/>
          <w:color w:val="313131"/>
          <w:w w:val="75"/>
          <w:sz w:val="58"/>
        </w:rPr>
        <w:t>11</w:t>
      </w:r>
      <w:r>
        <w:rPr>
          <w:rFonts w:ascii="Times New Roman"/>
          <w:color w:val="313131"/>
          <w:spacing w:val="28"/>
          <w:w w:val="75"/>
          <w:sz w:val="58"/>
        </w:rPr>
        <w:t>1</w:t>
      </w:r>
      <w:r>
        <w:rPr>
          <w:rFonts w:ascii="Times New Roman"/>
          <w:color w:val="313131"/>
          <w:w w:val="75"/>
          <w:sz w:val="58"/>
        </w:rPr>
        <w:t>3M</w:t>
      </w:r>
      <w:r>
        <w:rPr>
          <w:rFonts w:ascii="Times New Roman"/>
          <w:sz w:val="5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58"/>
          <w:szCs w:val="58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51"/>
          <w:szCs w:val="51"/>
        </w:rPr>
      </w:pPr>
    </w:p>
    <w:p>
      <w:pPr>
        <w:pStyle w:val="Heading2"/>
        <w:spacing w:line="240" w:lineRule="auto"/>
        <w:ind w:right="143"/>
        <w:jc w:val="right"/>
      </w:pPr>
      <w:r>
        <w:rPr/>
        <w:pict>
          <v:shape style="position:absolute;margin-left:670.007629pt;margin-top:14.901202pt;width:34.77736pt;height:7.879245pt;mso-position-horizontal-relative:page;mso-position-vertical-relative:paragraph;z-index:-37048" type="#_x0000_t75" stroked="false">
            <v:imagedata r:id="rId103" o:title=""/>
          </v:shape>
        </w:pict>
      </w:r>
      <w:r>
        <w:rPr>
          <w:color w:val="FDB803"/>
          <w:spacing w:val="41"/>
          <w:w w:val="110"/>
        </w:rPr>
        <w:t>•</w:t>
      </w:r>
      <w:r>
        <w:rPr>
          <w:color w:val="EF7B01"/>
          <w:w w:val="110"/>
        </w:rPr>
        <w:t>•</w:t>
      </w:r>
      <w:r>
        <w:rPr>
          <w:color w:val="EF7B01"/>
          <w:spacing w:val="63"/>
          <w:w w:val="110"/>
        </w:rPr>
        <w:t> </w:t>
      </w:r>
      <w:r>
        <w:rPr>
          <w:color w:val="6E3D93"/>
          <w:w w:val="110"/>
        </w:rPr>
        <w:t>•</w:t>
      </w:r>
      <w:r>
        <w:rPr/>
      </w:r>
    </w:p>
    <w:p>
      <w:pPr>
        <w:spacing w:after="0" w:line="240" w:lineRule="auto"/>
        <w:jc w:val="right"/>
        <w:sectPr>
          <w:pgSz w:w="14400" w:h="8100" w:orient="landscape"/>
          <w:pgMar w:top="0" w:bottom="0" w:left="0" w:right="20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tabs>
          <w:tab w:pos="12775" w:val="left" w:leader="none"/>
        </w:tabs>
        <w:spacing w:line="200" w:lineRule="atLeast"/>
        <w:ind w:left="11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81.95pt;height:75.5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89" w:lineRule="auto" w:before="127"/>
                    <w:ind w:left="135" w:right="2269" w:firstLine="0"/>
                    <w:jc w:val="left"/>
                    <w:rPr>
                      <w:rFonts w:ascii="Montserrat SemiBold" w:hAnsi="Montserrat SemiBold" w:cs="Montserrat SemiBold" w:eastAsia="Montserrat SemiBold"/>
                      <w:sz w:val="56"/>
                      <w:szCs w:val="56"/>
                    </w:rPr>
                  </w:pPr>
                  <w:r>
                    <w:rPr>
                      <w:rFonts w:ascii="Montserrat SemiBold" w:hAnsi="Montserrat SemiBold"/>
                      <w:b/>
                      <w:color w:val="313131"/>
                      <w:spacing w:val="-1"/>
                      <w:sz w:val="56"/>
                    </w:rPr>
                    <w:t>Домашнее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pacing w:val="22"/>
                      <w:sz w:val="56"/>
                    </w:rPr>
                    <w:t> </w:t>
                  </w:r>
                  <w:r>
                    <w:rPr>
                      <w:rFonts w:ascii="Montserrat SemiBold" w:hAnsi="Montserrat SemiBold"/>
                      <w:b/>
                      <w:color w:val="313131"/>
                      <w:sz w:val="56"/>
                    </w:rPr>
                    <w:t>задание:</w:t>
                  </w:r>
                  <w:r>
                    <w:rPr>
                      <w:rFonts w:ascii="Montserrat SemiBold" w:hAnsi="Montserrat SemiBold"/>
                      <w:sz w:val="56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03"/>
          <w:sz w:val="20"/>
        </w:rPr>
        <w:pict>
          <v:group style="width:33.75pt;height:13.75pt;mso-position-horizontal-relative:char;mso-position-vertical-relative:line" coordorigin="0,0" coordsize="675,275">
            <v:group style="position:absolute;left:0;top:0;width:675;height:275" coordorigin="0,0" coordsize="675,275">
              <v:shape style="position:absolute;left:0;top:0;width:675;height:275" coordorigin="0,0" coordsize="675,275" path="m0,0l674,0,674,274,0,274,0,0xe" filled="true" fillcolor="#000000" stroked="false">
                <v:path arrowok="t"/>
                <v:fill type="solid"/>
              </v:shape>
              <v:shape style="position:absolute;left:0;top:0;width:674;height:274" type="#_x0000_t75" stroked="false">
                <v:imagedata r:id="rId8" o:title=""/>
              </v:shape>
            </v:group>
          </v:group>
        </w:pict>
      </w:r>
      <w:r>
        <w:rPr>
          <w:rFonts w:ascii="Times New Roman"/>
          <w:position w:val="103"/>
          <w:sz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168" w:lineRule="auto" w:before="104"/>
        <w:ind w:left="1039" w:right="5073" w:firstLine="0"/>
        <w:jc w:val="left"/>
      </w:pPr>
      <w:r>
        <w:rPr/>
        <w:pict>
          <v:group style="position:absolute;margin-left:67.212395pt;margin-top:-2.363989pt;width:389.9pt;height:232.6pt;mso-position-horizontal-relative:page;mso-position-vertical-relative:paragraph;z-index:-36976" coordorigin="1344,-47" coordsize="7798,4652">
            <v:shape style="position:absolute;left:1344;top:-47;width:7798;height:4652" coordorigin="1344,-47" coordsize="7798,4652" path="m1344,-47l9142,-47,9142,4604,1344,4604,1344,-4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75.492126pt;margin-top:-29.588812pt;width:244.55pt;height:250.75pt;mso-position-horizontal-relative:page;mso-position-vertical-relative:paragraph;z-index:5272" coordorigin="9510,-592" coordsize="4891,5015">
            <v:group style="position:absolute;left:9510;top:-592;width:4891;height:5015" coordorigin="9510,-592" coordsize="4891,5015">
              <v:shape style="position:absolute;left:9510;top:-592;width:4891;height:5015" coordorigin="9510,-592" coordsize="4891,5015" path="m9510,-592l14400,-592,14400,4423,9510,4423,9510,-592e" filled="true" fillcolor="#000000" stroked="false">
                <v:path arrowok="t"/>
                <v:fill type="solid"/>
              </v:shape>
              <v:shape style="position:absolute;left:9510;top:-592;width:4890;height:5015" type="#_x0000_t75" stroked="false">
                <v:imagedata r:id="rId9" o:title=""/>
              </v:shape>
            </v:group>
            <w10:wrap type="none"/>
          </v:group>
        </w:pict>
      </w:r>
      <w:r>
        <w:rPr/>
        <w:pict>
          <v:shape style="position:absolute;margin-left:35.391521pt;margin-top:.850578pt;width:25.65pt;height:28.7pt;mso-position-horizontal-relative:page;mso-position-vertical-relative:paragraph;z-index:5296" type="#_x0000_t202" filled="true" fillcolor="#000000" stroked="false">
            <v:textbox inset="0,0,0,0">
              <w:txbxContent>
                <w:p>
                  <w:pPr>
                    <w:spacing w:before="93"/>
                    <w:ind w:left="0" w:right="0" w:firstLine="0"/>
                    <w:jc w:val="center"/>
                    <w:rPr>
                      <w:rFonts w:ascii="Montserrat" w:hAnsi="Montserrat" w:cs="Montserrat" w:eastAsia="Montserrat"/>
                      <w:sz w:val="28"/>
                      <w:szCs w:val="28"/>
                    </w:rPr>
                  </w:pPr>
                  <w:r>
                    <w:rPr>
                      <w:rFonts w:ascii="Montserrat"/>
                      <w:b/>
                      <w:color w:val="FFFFFF"/>
                      <w:sz w:val="28"/>
                    </w:rPr>
                    <w:t>1</w:t>
                  </w:r>
                  <w:r>
                    <w:rPr>
                      <w:rFonts w:ascii="Montserrat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313131"/>
          <w:spacing w:val="-2"/>
        </w:rPr>
        <w:t>Определитесь</w:t>
      </w:r>
      <w:r>
        <w:rPr>
          <w:color w:val="313131"/>
        </w:rPr>
        <w:t> с помещением, </w:t>
      </w:r>
      <w:r>
        <w:rPr>
          <w:color w:val="313131"/>
          <w:spacing w:val="-1"/>
        </w:rPr>
        <w:t>дизайн</w:t>
      </w:r>
      <w:r>
        <w:rPr>
          <w:color w:val="313131"/>
          <w:spacing w:val="27"/>
        </w:rPr>
        <w:t> </w:t>
      </w:r>
      <w:r>
        <w:rPr>
          <w:color w:val="313131"/>
          <w:spacing w:val="-4"/>
        </w:rPr>
        <w:t>которого</w:t>
      </w:r>
      <w:r>
        <w:rPr>
          <w:color w:val="313131"/>
        </w:rPr>
        <w:t> вы </w:t>
      </w:r>
      <w:r>
        <w:rPr>
          <w:color w:val="313131"/>
          <w:spacing w:val="-5"/>
        </w:rPr>
        <w:t>будете</w:t>
      </w:r>
      <w:r>
        <w:rPr>
          <w:color w:val="313131"/>
        </w:rPr>
        <w:t> </w:t>
      </w:r>
      <w:r>
        <w:rPr>
          <w:color w:val="313131"/>
          <w:spacing w:val="-1"/>
        </w:rPr>
        <w:t>разрабатывать</w:t>
      </w:r>
      <w:r>
        <w:rPr>
          <w:color w:val="313131"/>
        </w:rPr>
        <w:t> на </w:t>
      </w:r>
      <w:r>
        <w:rPr>
          <w:color w:val="313131"/>
          <w:spacing w:val="-3"/>
        </w:rPr>
        <w:t>курсе</w:t>
      </w:r>
      <w:r>
        <w:rPr/>
      </w:r>
    </w:p>
    <w:p>
      <w:pPr>
        <w:spacing w:line="240" w:lineRule="auto" w:before="6"/>
        <w:rPr>
          <w:rFonts w:ascii="Montserrat Medium" w:hAnsi="Montserrat Medium" w:cs="Montserrat Medium" w:eastAsia="Montserrat Medium"/>
          <w:sz w:val="22"/>
          <w:szCs w:val="22"/>
        </w:rPr>
      </w:pPr>
    </w:p>
    <w:p>
      <w:pPr>
        <w:pStyle w:val="BodyText"/>
        <w:spacing w:line="168" w:lineRule="auto"/>
        <w:ind w:left="1039" w:right="5073" w:firstLine="0"/>
        <w:jc w:val="left"/>
      </w:pPr>
      <w:r>
        <w:rPr/>
        <w:pict>
          <v:shape style="position:absolute;margin-left:35.391521pt;margin-top:-6.201784pt;width:25.65pt;height:28.7pt;mso-position-horizontal-relative:page;mso-position-vertical-relative:paragraph;z-index:5320" type="#_x0000_t202" filled="true" fillcolor="#000000" stroked="false">
            <v:textbox inset="0,0,0,0">
              <w:txbxContent>
                <w:p>
                  <w:pPr>
                    <w:spacing w:before="93"/>
                    <w:ind w:left="0" w:right="0" w:firstLine="0"/>
                    <w:jc w:val="center"/>
                    <w:rPr>
                      <w:rFonts w:ascii="Montserrat" w:hAnsi="Montserrat" w:cs="Montserrat" w:eastAsia="Montserrat"/>
                      <w:sz w:val="28"/>
                      <w:szCs w:val="28"/>
                    </w:rPr>
                  </w:pPr>
                  <w:r>
                    <w:rPr>
                      <w:rFonts w:ascii="Montserrat"/>
                      <w:b/>
                      <w:color w:val="FFFFFF"/>
                      <w:sz w:val="28"/>
                    </w:rPr>
                    <w:t>2</w:t>
                  </w:r>
                  <w:r>
                    <w:rPr>
                      <w:rFonts w:ascii="Montserrat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313131"/>
          <w:spacing w:val="-2"/>
        </w:rPr>
        <w:t>Найдите</w:t>
      </w:r>
      <w:r>
        <w:rPr>
          <w:color w:val="313131"/>
        </w:rPr>
        <w:t> </w:t>
      </w:r>
      <w:r>
        <w:rPr>
          <w:color w:val="313131"/>
          <w:spacing w:val="-1"/>
        </w:rPr>
        <w:t>интерьеры,</w:t>
      </w:r>
      <w:r>
        <w:rPr>
          <w:color w:val="313131"/>
        </w:rPr>
        <w:t> </w:t>
      </w:r>
      <w:r>
        <w:rPr>
          <w:color w:val="313131"/>
          <w:spacing w:val="-3"/>
        </w:rPr>
        <w:t>которые</w:t>
      </w:r>
      <w:r>
        <w:rPr>
          <w:color w:val="313131"/>
        </w:rPr>
        <w:t> вам </w:t>
      </w:r>
      <w:r>
        <w:rPr>
          <w:color w:val="313131"/>
          <w:spacing w:val="-2"/>
        </w:rPr>
        <w:t>нравятся</w:t>
      </w:r>
      <w:r>
        <w:rPr>
          <w:color w:val="313131"/>
          <w:spacing w:val="29"/>
        </w:rPr>
        <w:t> </w:t>
      </w:r>
      <w:r>
        <w:rPr>
          <w:color w:val="313131"/>
        </w:rPr>
        <w:t>(не менее 10 </w:t>
      </w:r>
      <w:r>
        <w:rPr>
          <w:color w:val="313131"/>
          <w:spacing w:val="-1"/>
        </w:rPr>
        <w:t>шт),</w:t>
      </w:r>
      <w:r>
        <w:rPr>
          <w:color w:val="313131"/>
        </w:rPr>
        <w:t> и </w:t>
      </w:r>
      <w:r>
        <w:rPr>
          <w:color w:val="313131"/>
          <w:spacing w:val="-2"/>
        </w:rPr>
        <w:t>определите</w:t>
      </w:r>
      <w:r>
        <w:rPr>
          <w:color w:val="313131"/>
        </w:rPr>
        <w:t> их </w:t>
      </w:r>
      <w:r>
        <w:rPr>
          <w:color w:val="313131"/>
          <w:spacing w:val="-1"/>
        </w:rPr>
        <w:t>стиль</w:t>
      </w:r>
      <w:r>
        <w:rPr/>
      </w:r>
    </w:p>
    <w:p>
      <w:pPr>
        <w:spacing w:line="240" w:lineRule="auto" w:before="11"/>
        <w:rPr>
          <w:rFonts w:ascii="Montserrat Medium" w:hAnsi="Montserrat Medium" w:cs="Montserrat Medium" w:eastAsia="Montserrat Medium"/>
          <w:sz w:val="22"/>
          <w:szCs w:val="22"/>
        </w:rPr>
      </w:pPr>
    </w:p>
    <w:p>
      <w:pPr>
        <w:pStyle w:val="BodyText"/>
        <w:spacing w:line="165" w:lineRule="auto"/>
        <w:ind w:left="1039" w:right="6434" w:firstLine="0"/>
        <w:jc w:val="both"/>
      </w:pPr>
      <w:r>
        <w:rPr/>
        <w:pict>
          <v:shape style="position:absolute;margin-left:35.391521pt;margin-top:-5.231641pt;width:25.65pt;height:28.7pt;mso-position-horizontal-relative:page;mso-position-vertical-relative:paragraph;z-index:5344" type="#_x0000_t202" filled="true" fillcolor="#000000" stroked="false">
            <v:textbox inset="0,0,0,0">
              <w:txbxContent>
                <w:p>
                  <w:pPr>
                    <w:spacing w:before="93"/>
                    <w:ind w:left="0" w:right="0" w:firstLine="0"/>
                    <w:jc w:val="center"/>
                    <w:rPr>
                      <w:rFonts w:ascii="Montserrat" w:hAnsi="Montserrat" w:cs="Montserrat" w:eastAsia="Montserrat"/>
                      <w:sz w:val="28"/>
                      <w:szCs w:val="28"/>
                    </w:rPr>
                  </w:pPr>
                  <w:r>
                    <w:rPr>
                      <w:rFonts w:ascii="Montserrat"/>
                      <w:b/>
                      <w:color w:val="FFFFFF"/>
                      <w:sz w:val="28"/>
                    </w:rPr>
                    <w:t>3</w:t>
                  </w:r>
                  <w:r>
                    <w:rPr>
                      <w:rFonts w:ascii="Montserrat"/>
                      <w:sz w:val="28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color w:val="313131"/>
          <w:spacing w:val="-1"/>
        </w:rPr>
        <w:t>Пропишите</w:t>
      </w:r>
      <w:r>
        <w:rPr>
          <w:color w:val="313131"/>
        </w:rPr>
        <w:t> важные для вас моменты,</w:t>
      </w:r>
      <w:r>
        <w:rPr>
          <w:color w:val="313131"/>
          <w:spacing w:val="21"/>
        </w:rPr>
        <w:t> </w:t>
      </w:r>
      <w:r>
        <w:rPr>
          <w:color w:val="313131"/>
        </w:rPr>
        <w:t>и </w:t>
      </w:r>
      <w:r>
        <w:rPr>
          <w:color w:val="313131"/>
          <w:spacing w:val="-3"/>
        </w:rPr>
        <w:t>что</w:t>
      </w:r>
      <w:r>
        <w:rPr>
          <w:color w:val="313131"/>
        </w:rPr>
        <w:t> именно вы </w:t>
      </w:r>
      <w:r>
        <w:rPr>
          <w:color w:val="313131"/>
          <w:spacing w:val="-4"/>
        </w:rPr>
        <w:t>хотите</w:t>
      </w:r>
      <w:r>
        <w:rPr>
          <w:color w:val="313131"/>
        </w:rPr>
        <w:t> </w:t>
      </w:r>
      <w:r>
        <w:rPr>
          <w:color w:val="313131"/>
          <w:spacing w:val="-1"/>
        </w:rPr>
        <w:t>использовать</w:t>
      </w:r>
      <w:r>
        <w:rPr>
          <w:color w:val="313131"/>
          <w:spacing w:val="25"/>
        </w:rPr>
        <w:t> </w:t>
      </w:r>
      <w:r>
        <w:rPr>
          <w:color w:val="313131"/>
        </w:rPr>
        <w:t>в вашем </w:t>
      </w:r>
      <w:r>
        <w:rPr>
          <w:color w:val="313131"/>
          <w:spacing w:val="-2"/>
        </w:rPr>
        <w:t>будущем</w:t>
      </w:r>
      <w:r>
        <w:rPr>
          <w:color w:val="313131"/>
        </w:rPr>
        <w:t> </w:t>
      </w:r>
      <w:r>
        <w:rPr>
          <w:color w:val="313131"/>
          <w:spacing w:val="-2"/>
        </w:rPr>
        <w:t>проекте</w:t>
      </w:r>
      <w:r>
        <w:rPr/>
      </w:r>
    </w:p>
    <w:p>
      <w:pPr>
        <w:spacing w:after="0" w:line="165" w:lineRule="auto"/>
        <w:jc w:val="both"/>
        <w:sectPr>
          <w:pgSz w:w="14400" w:h="8100" w:orient="landscape"/>
          <w:pgMar w:top="420" w:bottom="280" w:left="440" w:right="0"/>
        </w:sectPr>
      </w:pPr>
    </w:p>
    <w:p>
      <w:pPr>
        <w:pStyle w:val="Heading1"/>
        <w:tabs>
          <w:tab w:pos="6310" w:val="left" w:leader="none"/>
        </w:tabs>
        <w:spacing w:line="683" w:lineRule="exact"/>
        <w:ind w:left="117" w:right="0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35.376194pt;margin-top:54.215591pt;width:27.05pt;height:25.65pt;mso-position-horizontal-relative:page;mso-position-vertical-relative:paragraph;z-index:5392" coordorigin="708,1084" coordsize="541,513">
            <v:group style="position:absolute;left:708;top:1084;width:541;height:513" coordorigin="708,1084" coordsize="541,513">
              <v:shape style="position:absolute;left:708;top:1084;width:541;height:513" coordorigin="708,1084" coordsize="541,513" path="m708,1084l1248,1084,1248,1596,708,1596,708,1084xe" filled="true" fillcolor="#000000" stroked="false">
                <v:path arrowok="t"/>
                <v:fill type="solid"/>
              </v:shape>
              <v:shape style="position:absolute;left:708;top:1084;width:541;height:512" type="#_x0000_t75" stroked="false">
                <v:imagedata r:id="rId11" o:title=""/>
              </v:shape>
            </v:group>
            <w10:wrap type="none"/>
          </v:group>
        </w:pict>
      </w:r>
      <w:r>
        <w:rPr/>
        <w:pict>
          <v:group style="position:absolute;margin-left:35.376194pt;margin-top:104.552208pt;width:27.05pt;height:25.65pt;mso-position-horizontal-relative:page;mso-position-vertical-relative:paragraph;z-index:5416" coordorigin="708,2091" coordsize="541,513">
            <v:group style="position:absolute;left:708;top:2091;width:541;height:513" coordorigin="708,2091" coordsize="541,513">
              <v:shape style="position:absolute;left:708;top:2091;width:541;height:513" coordorigin="708,2091" coordsize="541,513" path="m708,2091l1248,2091,1248,2603,708,2603,708,2091xe" filled="true" fillcolor="#000000" stroked="false">
                <v:path arrowok="t"/>
                <v:fill type="solid"/>
              </v:shape>
              <v:shape style="position:absolute;left:708;top:2091;width:541;height:512" type="#_x0000_t75" stroked="false">
                <v:imagedata r:id="rId11" o:title=""/>
              </v:shape>
            </v:group>
            <w10:wrap type="none"/>
          </v:group>
        </w:pict>
      </w:r>
      <w:r>
        <w:rPr/>
        <w:pict>
          <v:group style="position:absolute;margin-left:35.376194pt;margin-top:176.887802pt;width:27.05pt;height:25.65pt;mso-position-horizontal-relative:page;mso-position-vertical-relative:page;z-index:5440" coordorigin="708,3538" coordsize="541,513">
            <v:group style="position:absolute;left:708;top:3538;width:541;height:513" coordorigin="708,3538" coordsize="541,513">
              <v:shape style="position:absolute;left:708;top:3538;width:541;height:513" coordorigin="708,3538" coordsize="541,513" path="m708,3538l1248,3538,1248,4050,708,4050,708,3538xe" filled="true" fillcolor="#000000" stroked="false">
                <v:path arrowok="t"/>
                <v:fill type="solid"/>
              </v:shape>
              <v:shape style="position:absolute;left:708;top:3538;width:541;height:512" type="#_x0000_t75" stroked="false">
                <v:imagedata r:id="rId11" o:title=""/>
              </v:shape>
            </v:group>
            <w10:wrap type="none"/>
          </v:group>
        </w:pict>
      </w:r>
      <w:r>
        <w:rPr/>
        <w:pict>
          <v:group style="position:absolute;margin-left:660.781494pt;margin-top:7pt;width:33.75pt;height:13.75pt;mso-position-horizontal-relative:page;mso-position-vertical-relative:paragraph;z-index:5464" coordorigin="13216,140" coordsize="675,275">
            <v:group style="position:absolute;left:13216;top:140;width:675;height:275" coordorigin="13216,140" coordsize="675,275">
              <v:shape style="position:absolute;left:13216;top:140;width:675;height:275" coordorigin="13216,140" coordsize="675,275" path="m13216,140l13890,140,13890,414,13216,414,13216,140xe" filled="true" fillcolor="#000000" stroked="false">
                <v:path arrowok="t"/>
                <v:fill type="solid"/>
              </v:shape>
              <v:shape style="position:absolute;left:13216;top:140;width:674;height:274" type="#_x0000_t75" stroked="false">
                <v:imagedata r:id="rId8" o:title=""/>
              </v:shape>
            </v:group>
            <w10:wrap type="none"/>
          </v:group>
        </w:pict>
      </w:r>
      <w:r>
        <w:rPr/>
        <w:pict>
          <v:group style="position:absolute;margin-left:405.795105pt;margin-top:57.039371pt;width:314.25pt;height:320pt;mso-position-horizontal-relative:page;mso-position-vertical-relative:paragraph;z-index:5488" coordorigin="8116,1141" coordsize="6285,6400">
            <v:group style="position:absolute;left:8116;top:1141;width:6285;height:6400" coordorigin="8116,1141" coordsize="6285,6400">
              <v:shape style="position:absolute;left:8116;top:1141;width:6285;height:6400" coordorigin="8116,1141" coordsize="6285,6400" path="m8116,1141l14400,1141,14400,7540,8116,7540,8116,1141xe" filled="true" fillcolor="#000000" stroked="false">
                <v:path arrowok="t"/>
                <v:fill type="solid"/>
              </v:shape>
              <v:shape style="position:absolute;left:8116;top:1141;width:6284;height:6399" type="#_x0000_t75" stroked="false">
                <v:imagedata r:id="rId104" o:title=""/>
              </v:shape>
            </v:group>
            <w10:wrap type="none"/>
          </v:group>
        </w:pict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  <w:color w:val="313131"/>
          <w:spacing w:val="-5"/>
          <w:highlight w:val="black"/>
        </w:rPr>
        <w:t> </w:t>
      </w:r>
      <w:r>
        <w:rPr>
          <w:b/>
          <w:color w:val="313131"/>
          <w:spacing w:val="-31"/>
          <w:highlight w:val="black"/>
        </w:rPr>
        <w:t>Т</w:t>
      </w:r>
      <w:r>
        <w:rPr>
          <w:b/>
          <w:color w:val="313131"/>
          <w:highlight w:val="black"/>
        </w:rPr>
        <w:t>еперь</w:t>
      </w:r>
      <w:r>
        <w:rPr>
          <w:b/>
          <w:color w:val="313131"/>
          <w:spacing w:val="-7"/>
          <w:highlight w:val="black"/>
        </w:rPr>
        <w:t> </w:t>
      </w:r>
      <w:r>
        <w:rPr>
          <w:rFonts w:ascii="Times New Roman" w:hAnsi="Times New Roman"/>
          <w:color w:val="313131"/>
          <w:spacing w:val="-7"/>
          <w:highlight w:val="black"/>
        </w:rPr>
      </w:r>
      <w:r>
        <w:rPr>
          <w:b/>
          <w:color w:val="313131"/>
          <w:highlight w:val="black"/>
        </w:rPr>
        <w:t>вы</w:t>
      </w:r>
      <w:r>
        <w:rPr>
          <w:b/>
          <w:color w:val="313131"/>
          <w:spacing w:val="-7"/>
          <w:highlight w:val="black"/>
        </w:rPr>
        <w:t> </w:t>
      </w:r>
      <w:r>
        <w:rPr>
          <w:rFonts w:ascii="Times New Roman" w:hAnsi="Times New Roman"/>
          <w:color w:val="313131"/>
          <w:spacing w:val="-7"/>
          <w:highlight w:val="black"/>
        </w:rPr>
      </w:r>
      <w:r>
        <w:rPr>
          <w:b/>
          <w:color w:val="313131"/>
          <w:highlight w:val="black"/>
        </w:rPr>
        <w:t>зна</w:t>
      </w:r>
      <w:r>
        <w:rPr>
          <w:b/>
          <w:color w:val="313131"/>
          <w:spacing w:val="-12"/>
          <w:highlight w:val="black"/>
        </w:rPr>
        <w:t>е</w:t>
      </w:r>
      <w:r>
        <w:rPr>
          <w:b/>
          <w:color w:val="313131"/>
          <w:spacing w:val="-13"/>
          <w:highlight w:val="black"/>
        </w:rPr>
        <w:t>т</w:t>
      </w:r>
      <w:r>
        <w:rPr>
          <w:b/>
          <w:color w:val="313131"/>
          <w:highlight w:val="black"/>
        </w:rPr>
        <w:t>е:</w:t>
      </w:r>
      <w:r>
        <w:rPr>
          <w:rFonts w:ascii="Times New Roman" w:hAnsi="Times New Roman"/>
          <w:color w:val="313131"/>
          <w:highlight w:val="black"/>
        </w:rPr>
        <w:t> </w:t>
        <w:tab/>
      </w:r>
      <w:r>
        <w:rPr>
          <w:rFonts w:ascii="Times New Roman" w:hAnsi="Times New Roman"/>
          <w:color w:val="313131"/>
        </w:rPr>
      </w:r>
      <w:r>
        <w:rPr>
          <w:rFonts w:ascii="Times New Roman" w:hAns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0" w:lineRule="atLeast"/>
        <w:ind w:left="9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317.150pt;height:224.6pt;mso-position-horizontal-relative:char;mso-position-vertical-relative:line" type="#_x0000_t202" filled="true" fillcolor="#000000" stroked="false">
            <v:textbox inset="0,0,0,0">
              <w:txbxContent>
                <w:p>
                  <w:pPr>
                    <w:spacing w:line="168" w:lineRule="auto" w:before="151"/>
                    <w:ind w:left="134" w:right="218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Основные задачи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дизайнера</w:t>
                  </w:r>
                  <w:r>
                    <w:rPr>
                      <w:rFonts w:ascii="Montserrat Medium" w:hAnsi="Montserrat Medium"/>
                      <w:color w:val="313131"/>
                      <w:spacing w:val="24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интерьера,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и чем он не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занимается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  <w:p>
                  <w:pPr>
                    <w:spacing w:line="240" w:lineRule="auto" w:before="11"/>
                    <w:rPr>
                      <w:rFonts w:ascii="Times New Roman" w:hAnsi="Times New Roman" w:cs="Times New Roman" w:eastAsia="Times New Roman"/>
                      <w:sz w:val="26"/>
                      <w:szCs w:val="26"/>
                    </w:rPr>
                  </w:pPr>
                </w:p>
                <w:p>
                  <w:pPr>
                    <w:spacing w:line="168" w:lineRule="auto" w:before="0"/>
                    <w:ind w:left="134" w:right="497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2"/>
                    </w:rPr>
                    <w:t>Какие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особенности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есть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у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разных</w:t>
                  </w:r>
                  <w:r>
                    <w:rPr>
                      <w:rFonts w:ascii="Montserrat Medium" w:hAnsi="Montserrat Medium"/>
                      <w:color w:val="313131"/>
                      <w:spacing w:val="23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стилей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в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интерьере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  <w:p>
                  <w:pPr>
                    <w:spacing w:before="204"/>
                    <w:ind w:left="134" w:right="0" w:firstLine="0"/>
                    <w:jc w:val="left"/>
                    <w:rPr>
                      <w:rFonts w:ascii="Montserrat Medium" w:hAnsi="Montserrat Medium" w:cs="Montserrat Medium" w:eastAsia="Montserrat Medium"/>
                      <w:sz w:val="32"/>
                      <w:szCs w:val="32"/>
                    </w:rPr>
                  </w:pPr>
                  <w:r>
                    <w:rPr>
                      <w:rFonts w:ascii="Montserrat Medium" w:hAnsi="Montserrat Medium"/>
                      <w:color w:val="313131"/>
                      <w:spacing w:val="-2"/>
                      <w:sz w:val="32"/>
                    </w:rPr>
                    <w:t>Как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отличить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один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1"/>
                      <w:sz w:val="32"/>
                    </w:rPr>
                    <w:t>стиль</w:t>
                  </w:r>
                  <w:r>
                    <w:rPr>
                      <w:rFonts w:ascii="Montserrat Medium" w:hAnsi="Montserrat Medium"/>
                      <w:color w:val="313131"/>
                      <w:sz w:val="32"/>
                    </w:rPr>
                    <w:t> </w:t>
                  </w:r>
                  <w:r>
                    <w:rPr>
                      <w:rFonts w:ascii="Montserrat Medium" w:hAnsi="Montserrat Medium"/>
                      <w:color w:val="313131"/>
                      <w:spacing w:val="-4"/>
                      <w:sz w:val="32"/>
                    </w:rPr>
                    <w:t>от</w:t>
                  </w:r>
                  <w:r>
                    <w:rPr>
                      <w:rFonts w:ascii="Montserrat Medium" w:hAnsi="Montserrat Medium"/>
                      <w:color w:val="313131"/>
                      <w:spacing w:val="-3"/>
                      <w:sz w:val="32"/>
                    </w:rPr>
                    <w:t> другого</w:t>
                  </w:r>
                  <w:r>
                    <w:rPr>
                      <w:rFonts w:ascii="Montserrat Medium" w:hAnsi="Montserrat Medium"/>
                      <w:sz w:val="3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pgSz w:w="14400" w:h="8100" w:orient="landscape"/>
      <w:pgMar w:top="560" w:bottom="0" w:left="4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Montserrat SemiBold">
    <w:altName w:val="Montserrat SemiBold"/>
    <w:charset w:val="CC"/>
    <w:family w:val="auto"/>
    <w:pitch w:val="variable"/>
  </w:font>
  <w:font w:name="Montserrat">
    <w:altName w:val="Montserrat"/>
    <w:charset w:val="CC"/>
    <w:family w:val="auto"/>
    <w:pitch w:val="variable"/>
  </w:font>
  <w:font w:name="Montserrat Medium">
    <w:altName w:val="Montserrat Medium"/>
    <w:charset w:val="CC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bullet"/>
      <w:lvlText w:val="●"/>
      <w:lvlJc w:val="left"/>
      <w:pPr>
        <w:ind w:left="962" w:hanging="554"/>
      </w:pPr>
      <w:rPr>
        <w:rFonts w:hint="default" w:ascii="Arial" w:hAnsi="Arial" w:eastAsia="Arial"/>
        <w:color w:val="E7344B"/>
        <w:sz w:val="32"/>
        <w:szCs w:val="32"/>
      </w:rPr>
    </w:lvl>
    <w:lvl w:ilvl="1">
      <w:start w:val="1"/>
      <w:numFmt w:val="bullet"/>
      <w:lvlText w:val="•"/>
      <w:lvlJc w:val="left"/>
      <w:pPr>
        <w:ind w:left="1699" w:hanging="55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35" w:hanging="5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71" w:hanging="5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7" w:hanging="5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3" w:hanging="5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79" w:hanging="5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15" w:hanging="5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51" w:hanging="554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●"/>
      <w:lvlJc w:val="left"/>
      <w:pPr>
        <w:ind w:left="1440" w:hanging="554"/>
      </w:pPr>
      <w:rPr>
        <w:rFonts w:hint="default" w:ascii="Arial" w:hAnsi="Arial" w:eastAsia="Arial"/>
        <w:color w:val="E7344B"/>
        <w:sz w:val="32"/>
        <w:szCs w:val="32"/>
      </w:rPr>
    </w:lvl>
    <w:lvl w:ilvl="1">
      <w:start w:val="1"/>
      <w:numFmt w:val="bullet"/>
      <w:lvlText w:val="•"/>
      <w:lvlJc w:val="left"/>
      <w:pPr>
        <w:ind w:left="1816" w:hanging="55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91" w:hanging="5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7" w:hanging="5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42" w:hanging="5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18" w:hanging="5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694" w:hanging="5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9" w:hanging="5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5" w:hanging="554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962" w:hanging="553"/>
    </w:pPr>
    <w:rPr>
      <w:rFonts w:ascii="Montserrat Medium" w:hAnsi="Montserrat Medium" w:eastAsia="Montserrat Medium"/>
      <w:sz w:val="32"/>
      <w:szCs w:val="32"/>
    </w:rPr>
  </w:style>
  <w:style w:styleId="Heading1" w:type="paragraph">
    <w:name w:val="Heading 1"/>
    <w:basedOn w:val="Normal"/>
    <w:uiPriority w:val="1"/>
    <w:qFormat/>
    <w:pPr>
      <w:ind w:left="248"/>
      <w:outlineLvl w:val="1"/>
    </w:pPr>
    <w:rPr>
      <w:rFonts w:ascii="Montserrat SemiBold" w:hAnsi="Montserrat SemiBold" w:eastAsia="Montserrat SemiBold"/>
      <w:sz w:val="56"/>
      <w:szCs w:val="56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/>
      <w:sz w:val="36"/>
      <w:szCs w:val="3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jpe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png"/><Relationship Id="rId48" Type="http://schemas.openxmlformats.org/officeDocument/2006/relationships/image" Target="media/image44.jpe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pn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image" Target="media/image64.png"/><Relationship Id="rId69" Type="http://schemas.openxmlformats.org/officeDocument/2006/relationships/image" Target="media/image65.jpeg"/><Relationship Id="rId70" Type="http://schemas.openxmlformats.org/officeDocument/2006/relationships/image" Target="media/image66.png"/><Relationship Id="rId71" Type="http://schemas.openxmlformats.org/officeDocument/2006/relationships/image" Target="media/image67.jpeg"/><Relationship Id="rId72" Type="http://schemas.openxmlformats.org/officeDocument/2006/relationships/image" Target="media/image68.png"/><Relationship Id="rId73" Type="http://schemas.openxmlformats.org/officeDocument/2006/relationships/image" Target="media/image69.jpeg"/><Relationship Id="rId74" Type="http://schemas.openxmlformats.org/officeDocument/2006/relationships/image" Target="media/image70.pn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pn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pn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pn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pn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pn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pn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png"/><Relationship Id="rId10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Курсы дизайна интерьера_1 занятие из 10</dc:title>
  <dcterms:created xsi:type="dcterms:W3CDTF">2023-07-19T17:17:36Z</dcterms:created>
  <dcterms:modified xsi:type="dcterms:W3CDTF">2023-07-19T17:17:36Z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LastSaved">
    <vt:filetime>2023-07-19T00:00:00Z</vt:filetime>
  </property>
</Properties>
</file>